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DB" w:rsidRDefault="005859DB" w:rsidP="005859DB">
      <w:pPr>
        <w:jc w:val="center"/>
      </w:pPr>
    </w:p>
    <w:p w:rsidR="005859DB" w:rsidRPr="005859DB" w:rsidRDefault="00033469" w:rsidP="005859DB">
      <w:pPr>
        <w:jc w:val="center"/>
        <w:rPr>
          <w:sz w:val="36"/>
          <w:szCs w:val="36"/>
        </w:rPr>
      </w:pPr>
      <w:r>
        <w:rPr>
          <w:sz w:val="36"/>
          <w:szCs w:val="36"/>
        </w:rPr>
        <w:t>Fachdidaktik - Lernaufgabe</w:t>
      </w:r>
    </w:p>
    <w:p w:rsidR="00427300" w:rsidRPr="005859DB" w:rsidRDefault="005859DB" w:rsidP="005859DB">
      <w:pPr>
        <w:jc w:val="center"/>
        <w:rPr>
          <w:sz w:val="36"/>
          <w:szCs w:val="36"/>
        </w:rPr>
      </w:pPr>
      <w:r w:rsidRPr="005859DB">
        <w:rPr>
          <w:sz w:val="36"/>
          <w:szCs w:val="36"/>
        </w:rPr>
        <w:t>„Einführung in das Studium der Berufspädagogik“</w:t>
      </w:r>
    </w:p>
    <w:p w:rsidR="005859DB" w:rsidRDefault="005859DB" w:rsidP="00ED64CD"/>
    <w:p w:rsidR="00D20FCC" w:rsidRDefault="00D20FCC" w:rsidP="00ED64CD"/>
    <w:p w:rsidR="00033469" w:rsidRPr="005859DB" w:rsidRDefault="00033469" w:rsidP="0003346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Die Programmierung </w:t>
      </w:r>
      <w:r w:rsidR="003642F7">
        <w:rPr>
          <w:sz w:val="36"/>
          <w:szCs w:val="36"/>
        </w:rPr>
        <w:t xml:space="preserve">eines </w:t>
      </w:r>
      <w:r w:rsidR="00CB7788">
        <w:rPr>
          <w:sz w:val="36"/>
          <w:szCs w:val="36"/>
        </w:rPr>
        <w:t xml:space="preserve">Blinkcodes </w:t>
      </w:r>
      <w:r w:rsidR="003642F7">
        <w:rPr>
          <w:sz w:val="36"/>
          <w:szCs w:val="36"/>
        </w:rPr>
        <w:t>auf Basis des Arduino Uno</w:t>
      </w:r>
    </w:p>
    <w:p w:rsidR="0019166E" w:rsidRDefault="0019166E" w:rsidP="00ED64CD"/>
    <w:p w:rsidR="003642F7" w:rsidRDefault="003642F7" w:rsidP="00ED64CD"/>
    <w:p w:rsidR="00D20FCC" w:rsidRDefault="00D20FCC" w:rsidP="00ED64CD"/>
    <w:p w:rsidR="005859DB" w:rsidRDefault="005859DB" w:rsidP="00ED64CD"/>
    <w:p w:rsidR="005859DB" w:rsidRDefault="005859DB" w:rsidP="00ED64CD"/>
    <w:p w:rsidR="005859DB" w:rsidRPr="00CB7788" w:rsidRDefault="005859DB" w:rsidP="00D20FCC">
      <w:pPr>
        <w:tabs>
          <w:tab w:val="left" w:pos="3969"/>
        </w:tabs>
        <w:rPr>
          <w:sz w:val="28"/>
          <w:szCs w:val="32"/>
        </w:rPr>
      </w:pPr>
      <w:r w:rsidRPr="00CB7788">
        <w:rPr>
          <w:sz w:val="28"/>
          <w:szCs w:val="32"/>
        </w:rPr>
        <w:t xml:space="preserve">Eingereicht: </w:t>
      </w:r>
      <w:r w:rsidRPr="00CB7788">
        <w:rPr>
          <w:sz w:val="28"/>
          <w:szCs w:val="32"/>
        </w:rPr>
        <w:tab/>
        <w:t>Pädagogische Hochschule Tirol</w:t>
      </w:r>
    </w:p>
    <w:p w:rsidR="005859DB" w:rsidRPr="00CB7788" w:rsidRDefault="00033469" w:rsidP="00D20FCC">
      <w:pPr>
        <w:tabs>
          <w:tab w:val="left" w:pos="3969"/>
        </w:tabs>
        <w:rPr>
          <w:sz w:val="28"/>
          <w:szCs w:val="32"/>
        </w:rPr>
      </w:pPr>
      <w:r w:rsidRPr="00CB7788">
        <w:rPr>
          <w:sz w:val="28"/>
          <w:szCs w:val="32"/>
        </w:rPr>
        <w:t>Betreuer</w:t>
      </w:r>
      <w:r w:rsidR="005859DB" w:rsidRPr="00CB7788">
        <w:rPr>
          <w:sz w:val="28"/>
          <w:szCs w:val="32"/>
        </w:rPr>
        <w:t>:</w:t>
      </w:r>
      <w:r w:rsidR="005859DB" w:rsidRPr="00CB7788">
        <w:rPr>
          <w:sz w:val="28"/>
          <w:szCs w:val="32"/>
        </w:rPr>
        <w:tab/>
      </w:r>
      <w:r w:rsidRPr="00CB7788">
        <w:rPr>
          <w:sz w:val="28"/>
          <w:szCs w:val="32"/>
        </w:rPr>
        <w:t>Ing.</w:t>
      </w:r>
      <w:r w:rsidR="00CB7788" w:rsidRPr="00CB7788">
        <w:rPr>
          <w:sz w:val="28"/>
          <w:szCs w:val="32"/>
        </w:rPr>
        <w:t xml:space="preserve"> </w:t>
      </w:r>
      <w:proofErr w:type="spellStart"/>
      <w:r w:rsidR="001E2B44">
        <w:rPr>
          <w:sz w:val="28"/>
          <w:szCs w:val="32"/>
        </w:rPr>
        <w:t>Bed</w:t>
      </w:r>
      <w:proofErr w:type="spellEnd"/>
      <w:r w:rsidR="001E2B44">
        <w:rPr>
          <w:sz w:val="28"/>
          <w:szCs w:val="32"/>
        </w:rPr>
        <w:t xml:space="preserve">. </w:t>
      </w:r>
      <w:r w:rsidR="00CB7788" w:rsidRPr="00CB7788">
        <w:rPr>
          <w:sz w:val="28"/>
          <w:szCs w:val="32"/>
        </w:rPr>
        <w:t xml:space="preserve">M.A. </w:t>
      </w:r>
      <w:proofErr w:type="spellStart"/>
      <w:r w:rsidRPr="00CB7788">
        <w:rPr>
          <w:sz w:val="28"/>
          <w:szCs w:val="32"/>
        </w:rPr>
        <w:t>Lagger</w:t>
      </w:r>
      <w:proofErr w:type="spellEnd"/>
      <w:r w:rsidRPr="00CB7788">
        <w:rPr>
          <w:sz w:val="28"/>
          <w:szCs w:val="32"/>
        </w:rPr>
        <w:t xml:space="preserve"> Martin</w:t>
      </w:r>
    </w:p>
    <w:p w:rsidR="005859DB" w:rsidRPr="00CB7788" w:rsidRDefault="005859DB" w:rsidP="00D20FCC">
      <w:pPr>
        <w:tabs>
          <w:tab w:val="left" w:pos="3969"/>
        </w:tabs>
        <w:rPr>
          <w:sz w:val="28"/>
          <w:szCs w:val="32"/>
        </w:rPr>
      </w:pPr>
    </w:p>
    <w:p w:rsidR="005859DB" w:rsidRPr="00CB7788" w:rsidRDefault="00D20FCC" w:rsidP="00D20FCC">
      <w:pPr>
        <w:tabs>
          <w:tab w:val="left" w:pos="3969"/>
        </w:tabs>
        <w:rPr>
          <w:sz w:val="28"/>
          <w:szCs w:val="32"/>
        </w:rPr>
      </w:pPr>
      <w:r w:rsidRPr="00CB7788">
        <w:rPr>
          <w:sz w:val="28"/>
          <w:szCs w:val="32"/>
        </w:rPr>
        <w:t xml:space="preserve">Eingereicht von: </w:t>
      </w:r>
      <w:r w:rsidRPr="00CB7788">
        <w:rPr>
          <w:sz w:val="28"/>
          <w:szCs w:val="32"/>
        </w:rPr>
        <w:tab/>
        <w:t xml:space="preserve">Mag. (FH) </w:t>
      </w:r>
      <w:r w:rsidR="00CB7788" w:rsidRPr="00CB7788">
        <w:rPr>
          <w:sz w:val="28"/>
          <w:szCs w:val="32"/>
        </w:rPr>
        <w:t xml:space="preserve">Konrad </w:t>
      </w:r>
      <w:r w:rsidRPr="00CB7788">
        <w:rPr>
          <w:sz w:val="28"/>
          <w:szCs w:val="32"/>
        </w:rPr>
        <w:t xml:space="preserve">Andreas </w:t>
      </w:r>
    </w:p>
    <w:p w:rsidR="00D20FCC" w:rsidRPr="00D20FCC" w:rsidRDefault="00D20FCC" w:rsidP="00D20FCC">
      <w:pPr>
        <w:tabs>
          <w:tab w:val="left" w:pos="3119"/>
        </w:tabs>
        <w:rPr>
          <w:sz w:val="32"/>
          <w:szCs w:val="32"/>
        </w:rPr>
      </w:pPr>
    </w:p>
    <w:p w:rsidR="00D20FCC" w:rsidRPr="00D20FCC" w:rsidRDefault="00D20FCC" w:rsidP="00D20FCC">
      <w:pPr>
        <w:tabs>
          <w:tab w:val="left" w:pos="3119"/>
        </w:tabs>
        <w:rPr>
          <w:sz w:val="32"/>
          <w:szCs w:val="32"/>
        </w:rPr>
      </w:pPr>
    </w:p>
    <w:p w:rsidR="00D20FCC" w:rsidRPr="00D20FCC" w:rsidRDefault="00D20FCC" w:rsidP="00D20FCC">
      <w:pPr>
        <w:tabs>
          <w:tab w:val="left" w:pos="3119"/>
        </w:tabs>
        <w:jc w:val="center"/>
        <w:rPr>
          <w:sz w:val="32"/>
          <w:szCs w:val="32"/>
        </w:rPr>
      </w:pPr>
      <w:r w:rsidRPr="00D20FCC">
        <w:rPr>
          <w:sz w:val="32"/>
          <w:szCs w:val="32"/>
        </w:rPr>
        <w:t xml:space="preserve">Innsbruck, den </w:t>
      </w:r>
      <w:r w:rsidR="005E29A3">
        <w:rPr>
          <w:sz w:val="32"/>
          <w:szCs w:val="32"/>
        </w:rPr>
        <w:t>03</w:t>
      </w:r>
      <w:r w:rsidRPr="00D20FCC">
        <w:rPr>
          <w:sz w:val="32"/>
          <w:szCs w:val="32"/>
        </w:rPr>
        <w:t>.</w:t>
      </w:r>
      <w:r w:rsidR="005E29A3">
        <w:rPr>
          <w:sz w:val="32"/>
          <w:szCs w:val="32"/>
        </w:rPr>
        <w:t>11</w:t>
      </w:r>
      <w:r w:rsidRPr="00D20FCC">
        <w:rPr>
          <w:sz w:val="32"/>
          <w:szCs w:val="32"/>
        </w:rPr>
        <w:t>.20</w:t>
      </w:r>
      <w:r w:rsidR="005E29A3">
        <w:rPr>
          <w:sz w:val="32"/>
          <w:szCs w:val="32"/>
        </w:rPr>
        <w:t>13</w:t>
      </w:r>
    </w:p>
    <w:p w:rsidR="005A2DFA" w:rsidRDefault="005A2DFA" w:rsidP="00ED64CD"/>
    <w:p w:rsidR="0011264E" w:rsidRDefault="0019166E" w:rsidP="0019166E">
      <w:pPr>
        <w:jc w:val="center"/>
      </w:pPr>
      <w:r w:rsidRPr="0019166E">
        <w:rPr>
          <w:noProof/>
          <w:lang w:val="de-AT" w:eastAsia="de-AT"/>
        </w:rPr>
        <w:drawing>
          <wp:inline distT="0" distB="0" distL="0" distR="0" wp14:anchorId="67E1B47B" wp14:editId="58D5B224">
            <wp:extent cx="3902149" cy="630200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2767" cy="6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2B" w:rsidRPr="00056E94" w:rsidRDefault="00FE072B" w:rsidP="00FE072B">
      <w:pPr>
        <w:rPr>
          <w:b/>
          <w:sz w:val="28"/>
          <w:szCs w:val="28"/>
        </w:rPr>
      </w:pPr>
      <w:r w:rsidRPr="00056E94">
        <w:rPr>
          <w:b/>
          <w:sz w:val="28"/>
          <w:szCs w:val="28"/>
        </w:rPr>
        <w:t xml:space="preserve"> </w:t>
      </w:r>
    </w:p>
    <w:p w:rsidR="00652C2F" w:rsidRPr="00056E94" w:rsidRDefault="00652C2F" w:rsidP="00ED64CD">
      <w:pPr>
        <w:rPr>
          <w:b/>
          <w:sz w:val="28"/>
          <w:szCs w:val="28"/>
        </w:rPr>
      </w:pPr>
      <w:r w:rsidRPr="00056E94">
        <w:rPr>
          <w:b/>
          <w:sz w:val="28"/>
          <w:szCs w:val="28"/>
        </w:rPr>
        <w:lastRenderedPageBreak/>
        <w:t>Eidesstattliche Erklärung</w:t>
      </w:r>
    </w:p>
    <w:p w:rsidR="00652C2F" w:rsidRDefault="00652C2F" w:rsidP="00ED64CD"/>
    <w:p w:rsidR="00056E94" w:rsidRDefault="00652C2F" w:rsidP="00ED64CD">
      <w:r>
        <w:t>Ich erkläre an Eides statt, dass ich die vorgelegte</w:t>
      </w:r>
      <w:r w:rsidR="00DC3F36">
        <w:t xml:space="preserve"> Arbeit zur Erfüllung der </w:t>
      </w:r>
      <w:r w:rsidR="00DC3F36">
        <w:br/>
        <w:t>Modulanforderung</w:t>
      </w:r>
      <w:r w:rsidR="00056E94">
        <w:t xml:space="preserve"> selbst verfasst und keine anderen als die angeführten Behe</w:t>
      </w:r>
      <w:r w:rsidR="00056E94">
        <w:t>l</w:t>
      </w:r>
      <w:r w:rsidR="00056E94">
        <w:t xml:space="preserve">fe verwendet habe. Ich bin damit einverstanden, dass </w:t>
      </w:r>
      <w:r w:rsidR="00F24515">
        <w:t xml:space="preserve">die Arbeit unter Wahrung aller Urheberrechte anderen Lehrer/innen </w:t>
      </w:r>
      <w:r w:rsidR="00056E94">
        <w:t>zugänglich gemacht wird.</w:t>
      </w:r>
    </w:p>
    <w:p w:rsidR="00056E94" w:rsidRDefault="00056E94" w:rsidP="00ED64CD"/>
    <w:p w:rsidR="00056E94" w:rsidRDefault="00056E94" w:rsidP="00ED64CD"/>
    <w:p w:rsidR="00056E94" w:rsidRDefault="00056E94" w:rsidP="00ED64CD">
      <w:r>
        <w:t xml:space="preserve">Innsbruck, den </w:t>
      </w:r>
      <w:r w:rsidR="00CF1180">
        <w:t>3</w:t>
      </w:r>
      <w:r w:rsidR="00F24515">
        <w:t>.</w:t>
      </w:r>
      <w:r w:rsidR="00CF1180">
        <w:t>11</w:t>
      </w:r>
      <w:r w:rsidR="00F24515">
        <w:t>.</w:t>
      </w:r>
      <w:r w:rsidR="00CF1180">
        <w:t>2013</w:t>
      </w:r>
    </w:p>
    <w:p w:rsidR="00056E94" w:rsidRDefault="00056E94" w:rsidP="00ED64CD"/>
    <w:p w:rsidR="00056E94" w:rsidRDefault="00056E94" w:rsidP="00ED64CD"/>
    <w:p w:rsidR="00056E94" w:rsidRDefault="00056E94" w:rsidP="00ED64CD"/>
    <w:p w:rsidR="00056E94" w:rsidRDefault="00056E94" w:rsidP="00ED64CD"/>
    <w:p w:rsidR="00056E94" w:rsidRDefault="00056E94" w:rsidP="00ED64CD">
      <w:r>
        <w:t>Mag. (FH) Andreas Konrad</w:t>
      </w:r>
    </w:p>
    <w:p w:rsidR="00E86D4F" w:rsidRDefault="00E86D4F" w:rsidP="00ED64CD"/>
    <w:p w:rsidR="00D4033C" w:rsidRDefault="00D4033C" w:rsidP="00D4033C">
      <w:pPr>
        <w:sectPr w:rsidR="00D4033C" w:rsidSect="00864847">
          <w:headerReference w:type="default" r:id="rId10"/>
          <w:footerReference w:type="default" r:id="rId11"/>
          <w:pgSz w:w="11906" w:h="16838" w:code="9"/>
          <w:pgMar w:top="1701" w:right="1418" w:bottom="1418" w:left="1985" w:header="709" w:footer="709" w:gutter="0"/>
          <w:cols w:space="708"/>
          <w:docGrid w:linePitch="360"/>
        </w:sectPr>
      </w:pPr>
    </w:p>
    <w:p w:rsidR="0013095F" w:rsidRDefault="0013095F">
      <w:pPr>
        <w:spacing w:after="0" w:line="240" w:lineRule="auto"/>
        <w:jc w:val="le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558"/>
      </w:tblGrid>
      <w:tr w:rsidR="0013095F" w:rsidTr="0013095F">
        <w:trPr>
          <w:trHeight w:val="841"/>
        </w:trPr>
        <w:tc>
          <w:tcPr>
            <w:tcW w:w="3085" w:type="dxa"/>
          </w:tcPr>
          <w:p w:rsidR="0013095F" w:rsidRPr="008514D7" w:rsidRDefault="00E11C56" w:rsidP="00516FD8">
            <w:pPr>
              <w:rPr>
                <w:b/>
              </w:rPr>
            </w:pPr>
            <w:r>
              <w:rPr>
                <w:b/>
              </w:rPr>
              <w:br/>
            </w:r>
            <w:r w:rsidR="0013095F" w:rsidRPr="008514D7">
              <w:rPr>
                <w:b/>
              </w:rPr>
              <w:t>Thema</w:t>
            </w:r>
          </w:p>
        </w:tc>
        <w:tc>
          <w:tcPr>
            <w:tcW w:w="5558" w:type="dxa"/>
          </w:tcPr>
          <w:p w:rsidR="00354679" w:rsidRDefault="00354679" w:rsidP="00516FD8"/>
          <w:p w:rsidR="0013095F" w:rsidRDefault="00CB7788" w:rsidP="00516FD8">
            <w:r>
              <w:t>Blinkcode</w:t>
            </w:r>
          </w:p>
        </w:tc>
      </w:tr>
      <w:tr w:rsidR="00E11C56" w:rsidTr="0013095F">
        <w:trPr>
          <w:trHeight w:val="3395"/>
        </w:trPr>
        <w:tc>
          <w:tcPr>
            <w:tcW w:w="3085" w:type="dxa"/>
            <w:vMerge w:val="restart"/>
          </w:tcPr>
          <w:p w:rsidR="00E11C56" w:rsidRPr="008514D7" w:rsidRDefault="00E11C56" w:rsidP="00516FD8">
            <w:pPr>
              <w:rPr>
                <w:b/>
              </w:rPr>
            </w:pPr>
            <w:r>
              <w:rPr>
                <w:b/>
              </w:rPr>
              <w:br/>
            </w:r>
            <w:r w:rsidRPr="008514D7">
              <w:rPr>
                <w:b/>
              </w:rPr>
              <w:t>Kompetenzen</w:t>
            </w:r>
          </w:p>
        </w:tc>
        <w:tc>
          <w:tcPr>
            <w:tcW w:w="5558" w:type="dxa"/>
          </w:tcPr>
          <w:p w:rsidR="00E11C56" w:rsidRDefault="00E11C56" w:rsidP="00516FD8">
            <w:pPr>
              <w:rPr>
                <w:b/>
                <w:sz w:val="20"/>
              </w:rPr>
            </w:pPr>
          </w:p>
          <w:p w:rsidR="00E11C56" w:rsidRPr="0013095F" w:rsidRDefault="00E11C56" w:rsidP="00516FD8">
            <w:pPr>
              <w:rPr>
                <w:b/>
                <w:sz w:val="20"/>
              </w:rPr>
            </w:pPr>
            <w:r w:rsidRPr="0013095F">
              <w:rPr>
                <w:b/>
                <w:sz w:val="20"/>
              </w:rPr>
              <w:t>Fachkompetenz</w:t>
            </w:r>
          </w:p>
          <w:p w:rsidR="00E11C56" w:rsidRPr="0013095F" w:rsidRDefault="00E11C56" w:rsidP="0013095F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 w:rsidRPr="0013095F">
              <w:rPr>
                <w:sz w:val="20"/>
              </w:rPr>
              <w:t>Der Schüler/-in arbeitet selbständig mit Online Hi</w:t>
            </w:r>
            <w:r w:rsidRPr="0013095F">
              <w:rPr>
                <w:sz w:val="20"/>
              </w:rPr>
              <w:t>l</w:t>
            </w:r>
            <w:r w:rsidRPr="0013095F">
              <w:rPr>
                <w:sz w:val="20"/>
              </w:rPr>
              <w:t>fen.</w:t>
            </w:r>
          </w:p>
          <w:p w:rsidR="00E11C56" w:rsidRPr="0013095F" w:rsidRDefault="00E11C56" w:rsidP="0013095F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 w:rsidRPr="0013095F">
              <w:rPr>
                <w:sz w:val="20"/>
              </w:rPr>
              <w:t>Der Schüler/-in kann den Syntax lesen und die Musterbeispielprogramme selbständig umsetzen.</w:t>
            </w:r>
          </w:p>
          <w:p w:rsidR="00E11C56" w:rsidRPr="0013095F" w:rsidRDefault="00E11C56" w:rsidP="0013095F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 w:rsidRPr="0013095F">
              <w:rPr>
                <w:sz w:val="20"/>
              </w:rPr>
              <w:t xml:space="preserve">Der Schüler/-in versteht das Konzept </w:t>
            </w:r>
            <w:r w:rsidRPr="003E72E0">
              <w:rPr>
                <w:sz w:val="22"/>
              </w:rPr>
              <w:t>der Bescha</w:t>
            </w:r>
            <w:r w:rsidRPr="003E72E0">
              <w:rPr>
                <w:sz w:val="22"/>
              </w:rPr>
              <w:t>l</w:t>
            </w:r>
            <w:r w:rsidRPr="003E72E0">
              <w:rPr>
                <w:sz w:val="22"/>
              </w:rPr>
              <w:t>tung von Digitalen Ein- und Ausgängen des Mikrocontrollers, bzw. des Mikrocontro</w:t>
            </w:r>
            <w:r w:rsidRPr="003E72E0">
              <w:rPr>
                <w:sz w:val="22"/>
              </w:rPr>
              <w:t>l</w:t>
            </w:r>
            <w:r w:rsidRPr="003E72E0">
              <w:rPr>
                <w:sz w:val="22"/>
              </w:rPr>
              <w:t>lerboards</w:t>
            </w:r>
          </w:p>
          <w:p w:rsidR="00E11C56" w:rsidRPr="0013095F" w:rsidRDefault="00E11C56" w:rsidP="00516FD8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 w:rsidRPr="0013095F">
              <w:rPr>
                <w:sz w:val="20"/>
              </w:rPr>
              <w:t xml:space="preserve">Der Schüler/-in baut </w:t>
            </w:r>
            <w:r>
              <w:rPr>
                <w:sz w:val="20"/>
              </w:rPr>
              <w:t>in Kleingruppen eine Schaltung auf und programmiert diese</w:t>
            </w:r>
          </w:p>
        </w:tc>
      </w:tr>
      <w:tr w:rsidR="00E11C56" w:rsidTr="0013095F">
        <w:tc>
          <w:tcPr>
            <w:tcW w:w="3085" w:type="dxa"/>
            <w:vMerge/>
          </w:tcPr>
          <w:p w:rsidR="00E11C56" w:rsidRDefault="00E11C56" w:rsidP="00516FD8"/>
        </w:tc>
        <w:tc>
          <w:tcPr>
            <w:tcW w:w="5558" w:type="dxa"/>
          </w:tcPr>
          <w:p w:rsidR="00E11C56" w:rsidRDefault="00E11C56" w:rsidP="00516FD8">
            <w:pPr>
              <w:rPr>
                <w:b/>
                <w:sz w:val="20"/>
              </w:rPr>
            </w:pPr>
          </w:p>
          <w:p w:rsidR="00E11C56" w:rsidRDefault="00E11C56" w:rsidP="00516FD8">
            <w:r w:rsidRPr="0013095F">
              <w:rPr>
                <w:b/>
                <w:sz w:val="20"/>
              </w:rPr>
              <w:t>Methodenkompetenz</w:t>
            </w:r>
          </w:p>
          <w:p w:rsidR="00E11C56" w:rsidRPr="008514D7" w:rsidRDefault="00E11C56" w:rsidP="008514D7">
            <w:pPr>
              <w:pStyle w:val="Listenabsatz"/>
              <w:numPr>
                <w:ilvl w:val="0"/>
                <w:numId w:val="11"/>
              </w:numPr>
              <w:rPr>
                <w:sz w:val="20"/>
              </w:rPr>
            </w:pPr>
            <w:r w:rsidRPr="008514D7">
              <w:rPr>
                <w:sz w:val="20"/>
              </w:rPr>
              <w:t>Der Schüler/-in kann Hilfetexte sinnerfassend lesen und deren Inhalte anwenden</w:t>
            </w:r>
          </w:p>
          <w:p w:rsidR="00E11C56" w:rsidRDefault="00E11C56" w:rsidP="008514D7">
            <w:pPr>
              <w:pStyle w:val="Listenabsatz"/>
              <w:numPr>
                <w:ilvl w:val="0"/>
                <w:numId w:val="11"/>
              </w:numPr>
            </w:pPr>
            <w:r w:rsidRPr="008514D7">
              <w:rPr>
                <w:sz w:val="20"/>
              </w:rPr>
              <w:t xml:space="preserve">Der Schüler/-in kann Aufgaben selbständig und in Kleingruppen </w:t>
            </w:r>
          </w:p>
          <w:p w:rsidR="00E11C56" w:rsidRDefault="00E11C56" w:rsidP="00516FD8">
            <w:pPr>
              <w:pStyle w:val="Listenabsatz"/>
              <w:numPr>
                <w:ilvl w:val="0"/>
                <w:numId w:val="11"/>
              </w:numPr>
            </w:pPr>
            <w:r w:rsidRPr="008514D7">
              <w:rPr>
                <w:sz w:val="20"/>
              </w:rPr>
              <w:t>Der Schüler/-in kann Inhalte praxisgerecht anwen</w:t>
            </w:r>
            <w:r>
              <w:rPr>
                <w:sz w:val="20"/>
              </w:rPr>
              <w:t>de</w:t>
            </w:r>
          </w:p>
        </w:tc>
      </w:tr>
      <w:tr w:rsidR="00E11C56" w:rsidTr="0013095F">
        <w:tc>
          <w:tcPr>
            <w:tcW w:w="3085" w:type="dxa"/>
            <w:vMerge/>
          </w:tcPr>
          <w:p w:rsidR="00E11C56" w:rsidRDefault="00E11C56" w:rsidP="00516FD8"/>
        </w:tc>
        <w:tc>
          <w:tcPr>
            <w:tcW w:w="5558" w:type="dxa"/>
          </w:tcPr>
          <w:p w:rsidR="00E11C56" w:rsidRDefault="00E11C56" w:rsidP="00516FD8">
            <w:pPr>
              <w:rPr>
                <w:b/>
                <w:sz w:val="20"/>
              </w:rPr>
            </w:pPr>
          </w:p>
          <w:p w:rsidR="00E11C56" w:rsidRPr="008514D7" w:rsidRDefault="00E11C56" w:rsidP="00516FD8">
            <w:pPr>
              <w:rPr>
                <w:b/>
                <w:sz w:val="20"/>
              </w:rPr>
            </w:pPr>
            <w:r w:rsidRPr="008514D7">
              <w:rPr>
                <w:b/>
                <w:sz w:val="20"/>
              </w:rPr>
              <w:t>Sozial- und Personalkompetenz</w:t>
            </w:r>
          </w:p>
          <w:p w:rsidR="00E11C56" w:rsidRDefault="00E11C56" w:rsidP="00516FD8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arbeitet in Kleingruppen und erfasst Pro</w:t>
            </w:r>
            <w:r>
              <w:rPr>
                <w:sz w:val="20"/>
              </w:rPr>
              <w:t>b</w:t>
            </w:r>
            <w:r>
              <w:rPr>
                <w:sz w:val="20"/>
              </w:rPr>
              <w:t>lem- und Hilfestellungen selbständig.</w:t>
            </w:r>
          </w:p>
          <w:p w:rsidR="00E11C56" w:rsidRPr="008514D7" w:rsidRDefault="00E11C56" w:rsidP="00516FD8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diskutiert mit seinen Kollegen/-innen Vorg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hensweisen und Lösungsansätze.</w:t>
            </w:r>
          </w:p>
        </w:tc>
      </w:tr>
    </w:tbl>
    <w:p w:rsidR="0029437D" w:rsidRDefault="0029437D" w:rsidP="00516FD8"/>
    <w:p w:rsidR="008514D7" w:rsidRDefault="008514D7" w:rsidP="00516FD8"/>
    <w:p w:rsidR="008514D7" w:rsidRDefault="008514D7">
      <w:pPr>
        <w:spacing w:after="0" w:line="240" w:lineRule="auto"/>
        <w:jc w:val="le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558"/>
      </w:tblGrid>
      <w:tr w:rsidR="00E11C56" w:rsidTr="006F581D">
        <w:trPr>
          <w:trHeight w:val="7228"/>
        </w:trPr>
        <w:tc>
          <w:tcPr>
            <w:tcW w:w="3085" w:type="dxa"/>
          </w:tcPr>
          <w:p w:rsidR="00E11C56" w:rsidRPr="008514D7" w:rsidRDefault="00E11C56" w:rsidP="00860DC7">
            <w:pPr>
              <w:rPr>
                <w:b/>
              </w:rPr>
            </w:pPr>
            <w:r>
              <w:rPr>
                <w:b/>
              </w:rPr>
              <w:lastRenderedPageBreak/>
              <w:br/>
            </w:r>
            <w:r w:rsidRPr="008514D7">
              <w:rPr>
                <w:b/>
              </w:rPr>
              <w:t>Lehrplanbereiche</w:t>
            </w:r>
          </w:p>
        </w:tc>
        <w:tc>
          <w:tcPr>
            <w:tcW w:w="5558" w:type="dxa"/>
          </w:tcPr>
          <w:p w:rsidR="00E11C56" w:rsidRDefault="00E11C56" w:rsidP="00860DC7"/>
          <w:p w:rsidR="00E11C56" w:rsidRDefault="00E11C56" w:rsidP="00860DC7">
            <w:proofErr w:type="spellStart"/>
            <w:r>
              <w:t>Mechatronische</w:t>
            </w:r>
            <w:proofErr w:type="spellEnd"/>
            <w:r>
              <w:t xml:space="preserve"> Technologie, Elektroniklabor</w:t>
            </w:r>
          </w:p>
          <w:p w:rsidR="00E11C56" w:rsidRDefault="00E11C56" w:rsidP="00860DC7">
            <w:pPr>
              <w:rPr>
                <w:b/>
                <w:sz w:val="20"/>
              </w:rPr>
            </w:pPr>
          </w:p>
          <w:p w:rsidR="00E11C56" w:rsidRPr="0013095F" w:rsidRDefault="00E11C56" w:rsidP="00860DC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Kernlehrstoff:</w:t>
            </w:r>
          </w:p>
          <w:p w:rsidR="00E11C56" w:rsidRDefault="00E11C56" w:rsidP="00860DC7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Mikrocontroller</w:t>
            </w:r>
          </w:p>
          <w:p w:rsidR="00E11C56" w:rsidRDefault="00E11C56" w:rsidP="008514D7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Hardwarebeschaltung</w:t>
            </w:r>
          </w:p>
          <w:p w:rsidR="00E11C56" w:rsidRDefault="00E11C56" w:rsidP="008514D7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Softwareprogrammierung</w:t>
            </w:r>
          </w:p>
          <w:p w:rsidR="00E11C56" w:rsidRDefault="00E11C56" w:rsidP="008514D7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Digital I/O Beschaltung</w:t>
            </w:r>
          </w:p>
          <w:p w:rsidR="00E11C56" w:rsidRDefault="00E11C56" w:rsidP="008514D7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Programmprobleme durch NOP Loops</w:t>
            </w:r>
          </w:p>
          <w:p w:rsidR="00E11C56" w:rsidRDefault="00E11C56" w:rsidP="00171126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LED</w:t>
            </w:r>
          </w:p>
          <w:p w:rsidR="00E11C56" w:rsidRDefault="00E11C56" w:rsidP="00171126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Richtige Bauteilplatzierung (A/K)</w:t>
            </w:r>
          </w:p>
          <w:p w:rsidR="00E11C56" w:rsidRDefault="00E11C56" w:rsidP="00171126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Berechnung des Vorwiderstandes</w:t>
            </w:r>
          </w:p>
          <w:p w:rsidR="00CB7788" w:rsidRDefault="00CB7788" w:rsidP="00CB7788">
            <w:pPr>
              <w:pStyle w:val="Listenabsatz"/>
              <w:numPr>
                <w:ilvl w:val="0"/>
                <w:numId w:val="10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Timerprogrammierung</w:t>
            </w:r>
            <w:proofErr w:type="spellEnd"/>
            <w:r w:rsidR="009C4566">
              <w:rPr>
                <w:sz w:val="20"/>
              </w:rPr>
              <w:t xml:space="preserve"> (angerissen)</w:t>
            </w:r>
          </w:p>
          <w:p w:rsidR="00CB7788" w:rsidRDefault="00CB7788" w:rsidP="00CB7788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Timer</w:t>
            </w:r>
            <w:proofErr w:type="spellEnd"/>
            <w:r>
              <w:rPr>
                <w:sz w:val="20"/>
              </w:rPr>
              <w:t xml:space="preserve"> Grundlagen</w:t>
            </w:r>
          </w:p>
          <w:p w:rsidR="00CB7788" w:rsidRDefault="00CB7788" w:rsidP="00CB7788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Anwendung</w:t>
            </w:r>
          </w:p>
          <w:p w:rsidR="00CB7788" w:rsidRDefault="00CB7788" w:rsidP="00CB7788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Interrupt</w:t>
            </w:r>
          </w:p>
          <w:p w:rsidR="00CB7788" w:rsidRDefault="00CB7788" w:rsidP="00CB7788">
            <w:pPr>
              <w:pStyle w:val="Listenabsatz"/>
              <w:numPr>
                <w:ilvl w:val="1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Interrupt Service Routinen</w:t>
            </w:r>
          </w:p>
          <w:p w:rsidR="00CB7788" w:rsidRPr="00CB7788" w:rsidRDefault="00CB7788" w:rsidP="00CB7788">
            <w:pPr>
              <w:rPr>
                <w:sz w:val="20"/>
              </w:rPr>
            </w:pPr>
          </w:p>
          <w:p w:rsidR="00E11C56" w:rsidRDefault="00E11C56" w:rsidP="00171126">
            <w:pPr>
              <w:rPr>
                <w:b/>
                <w:sz w:val="20"/>
              </w:rPr>
            </w:pPr>
            <w:r w:rsidRPr="00171126">
              <w:rPr>
                <w:b/>
                <w:sz w:val="20"/>
              </w:rPr>
              <w:t>Lehrplanbezug:</w:t>
            </w:r>
          </w:p>
          <w:p w:rsidR="00E11C56" w:rsidRDefault="00E11C56" w:rsidP="00171126">
            <w:r>
              <w:rPr>
                <w:sz w:val="20"/>
              </w:rPr>
              <w:t>Mikroelektroniklabor, 8. Klasse</w:t>
            </w:r>
          </w:p>
        </w:tc>
      </w:tr>
      <w:tr w:rsidR="000B7990" w:rsidTr="00860DC7">
        <w:trPr>
          <w:trHeight w:val="3395"/>
        </w:trPr>
        <w:tc>
          <w:tcPr>
            <w:tcW w:w="3085" w:type="dxa"/>
          </w:tcPr>
          <w:p w:rsidR="000B7990" w:rsidRDefault="00E11C56" w:rsidP="00860DC7">
            <w:r>
              <w:rPr>
                <w:b/>
              </w:rPr>
              <w:br/>
            </w:r>
            <w:r w:rsidR="000B7990" w:rsidRPr="00C05EAE">
              <w:rPr>
                <w:b/>
              </w:rPr>
              <w:t>Zielbereiche</w:t>
            </w:r>
          </w:p>
        </w:tc>
        <w:tc>
          <w:tcPr>
            <w:tcW w:w="5558" w:type="dxa"/>
          </w:tcPr>
          <w:p w:rsidR="00354679" w:rsidRDefault="00354679" w:rsidP="00860DC7">
            <w:pPr>
              <w:rPr>
                <w:sz w:val="20"/>
              </w:rPr>
            </w:pPr>
          </w:p>
          <w:p w:rsidR="000B7990" w:rsidRDefault="00995E9A" w:rsidP="00860DC7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lernt technische Zusammenhänge</w:t>
            </w:r>
          </w:p>
          <w:p w:rsidR="00995E9A" w:rsidRDefault="00995E9A" w:rsidP="00860DC7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verknüpft Hard- mit Software</w:t>
            </w:r>
          </w:p>
          <w:p w:rsidR="00995E9A" w:rsidRDefault="00995E9A" w:rsidP="00860DC7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agiert als integraler Bestandteil mit den Gruppenmitgliedern</w:t>
            </w:r>
          </w:p>
          <w:p w:rsidR="00995E9A" w:rsidRDefault="00995E9A" w:rsidP="00860DC7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generiert durch selbständiges Arbeiten am Problem unter Anwendung von Hilfen, durch Lehrer und Texte, Wissen im interdisziplinären Kontext.</w:t>
            </w:r>
          </w:p>
          <w:p w:rsidR="00995E9A" w:rsidRDefault="00995E9A" w:rsidP="00860DC7">
            <w:pPr>
              <w:rPr>
                <w:b/>
                <w:sz w:val="20"/>
              </w:rPr>
            </w:pPr>
          </w:p>
        </w:tc>
      </w:tr>
    </w:tbl>
    <w:p w:rsidR="00316350" w:rsidRDefault="00316350" w:rsidP="00516FD8"/>
    <w:p w:rsidR="00316350" w:rsidRDefault="00316350">
      <w:pPr>
        <w:spacing w:after="0" w:line="240" w:lineRule="auto"/>
        <w:jc w:val="left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558"/>
      </w:tblGrid>
      <w:tr w:rsidR="00316350" w:rsidTr="00860DC7">
        <w:trPr>
          <w:trHeight w:val="3395"/>
        </w:trPr>
        <w:tc>
          <w:tcPr>
            <w:tcW w:w="3085" w:type="dxa"/>
          </w:tcPr>
          <w:p w:rsidR="00316350" w:rsidRPr="00316350" w:rsidRDefault="00E11C56" w:rsidP="00860DC7">
            <w:pPr>
              <w:rPr>
                <w:b/>
              </w:rPr>
            </w:pPr>
            <w:r>
              <w:rPr>
                <w:b/>
              </w:rPr>
              <w:lastRenderedPageBreak/>
              <w:br/>
            </w:r>
            <w:r w:rsidR="00316350">
              <w:rPr>
                <w:b/>
              </w:rPr>
              <w:t>Didaktisch - method</w:t>
            </w:r>
            <w:r w:rsidR="00316350">
              <w:rPr>
                <w:b/>
              </w:rPr>
              <w:t>i</w:t>
            </w:r>
            <w:r w:rsidR="00316350">
              <w:rPr>
                <w:b/>
              </w:rPr>
              <w:t>sche Hinweise</w:t>
            </w:r>
          </w:p>
        </w:tc>
        <w:tc>
          <w:tcPr>
            <w:tcW w:w="5558" w:type="dxa"/>
          </w:tcPr>
          <w:p w:rsidR="00316350" w:rsidRDefault="00316350" w:rsidP="00860DC7">
            <w:pPr>
              <w:rPr>
                <w:sz w:val="20"/>
              </w:rPr>
            </w:pPr>
          </w:p>
          <w:p w:rsidR="00316350" w:rsidRDefault="00316350" w:rsidP="00316350">
            <w:pPr>
              <w:rPr>
                <w:sz w:val="20"/>
              </w:rPr>
            </w:pPr>
            <w:r w:rsidRPr="0013095F">
              <w:rPr>
                <w:sz w:val="20"/>
              </w:rPr>
              <w:t>Der Schüler/-in</w:t>
            </w:r>
            <w:r>
              <w:rPr>
                <w:sz w:val="20"/>
              </w:rPr>
              <w:t xml:space="preserve"> müssen Vorwissen im Rahmen von Mikr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>controllertechnik mitbringen</w:t>
            </w:r>
          </w:p>
          <w:p w:rsidR="00316350" w:rsidRDefault="00316350" w:rsidP="00316350">
            <w:pPr>
              <w:rPr>
                <w:sz w:val="20"/>
              </w:rPr>
            </w:pPr>
            <w:r>
              <w:rPr>
                <w:sz w:val="20"/>
              </w:rPr>
              <w:t>Dieses sollte folgendes umfassen:</w:t>
            </w:r>
          </w:p>
          <w:p w:rsidR="00316350" w:rsidRPr="00316350" w:rsidRDefault="00316350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 w:rsidRPr="00316350">
              <w:rPr>
                <w:sz w:val="20"/>
              </w:rPr>
              <w:t>Vertrautheit mit der Arduino Entwicklungsumgebung</w:t>
            </w:r>
          </w:p>
          <w:p w:rsidR="00316350" w:rsidRDefault="00316350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 w:rsidRPr="00316350">
              <w:rPr>
                <w:sz w:val="20"/>
              </w:rPr>
              <w:t>Vertrautheit mit rudimentären Elementen der Pr</w:t>
            </w:r>
            <w:r w:rsidRPr="00316350">
              <w:rPr>
                <w:sz w:val="20"/>
              </w:rPr>
              <w:t>o</w:t>
            </w:r>
            <w:r w:rsidRPr="00316350">
              <w:rPr>
                <w:sz w:val="20"/>
              </w:rPr>
              <w:t>grammiersprache C</w:t>
            </w:r>
          </w:p>
          <w:p w:rsidR="00316350" w:rsidRDefault="00316350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Berechnungsverfahren zur Ermittlung von Vorw</w:t>
            </w:r>
            <w:r>
              <w:rPr>
                <w:sz w:val="20"/>
              </w:rPr>
              <w:t>i</w:t>
            </w:r>
            <w:r>
              <w:rPr>
                <w:sz w:val="20"/>
              </w:rPr>
              <w:t>derständen</w:t>
            </w:r>
          </w:p>
          <w:p w:rsidR="003E72E0" w:rsidRDefault="003E72E0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Beschaltung von digitalen Ein- und Ausgängen</w:t>
            </w:r>
          </w:p>
          <w:p w:rsidR="003E72E0" w:rsidRDefault="003E72E0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Anschluss von Schaltern an ein Mikrocontro</w:t>
            </w:r>
            <w:r>
              <w:rPr>
                <w:sz w:val="20"/>
              </w:rPr>
              <w:t>l</w:t>
            </w:r>
            <w:r>
              <w:rPr>
                <w:sz w:val="20"/>
              </w:rPr>
              <w:t>lerboard</w:t>
            </w:r>
          </w:p>
          <w:p w:rsidR="00CB7788" w:rsidRDefault="00CB7788" w:rsidP="00316350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 xml:space="preserve">Die Vertrautheit mit </w:t>
            </w:r>
            <w:r w:rsidR="008D6A6B">
              <w:rPr>
                <w:sz w:val="20"/>
              </w:rPr>
              <w:t>dem Oszilloskop</w:t>
            </w:r>
          </w:p>
          <w:p w:rsidR="008D6A6B" w:rsidRDefault="008D6A6B" w:rsidP="003642F7">
            <w:pPr>
              <w:rPr>
                <w:sz w:val="20"/>
              </w:rPr>
            </w:pPr>
          </w:p>
          <w:p w:rsidR="00316350" w:rsidRDefault="003642F7" w:rsidP="003642F7">
            <w:pPr>
              <w:rPr>
                <w:sz w:val="20"/>
              </w:rPr>
            </w:pPr>
            <w:r>
              <w:rPr>
                <w:sz w:val="20"/>
              </w:rPr>
              <w:t>Zur Ausarbeitung der Problemstellungen soll die Online Reference von Arduino herangezogen werden. Der Lehrer entscheidet, ob er Fragen beantwortet oder auf die Online Hilfe oder den empirischen Ansatz verweist.</w:t>
            </w:r>
          </w:p>
          <w:p w:rsidR="003642F7" w:rsidRDefault="00605A8E" w:rsidP="003642F7">
            <w:pPr>
              <w:rPr>
                <w:sz w:val="20"/>
              </w:rPr>
            </w:pPr>
            <w:r>
              <w:rPr>
                <w:sz w:val="20"/>
              </w:rPr>
              <w:t>Den Arduino Einsteigersets liegen Einführungsbücher bei. Der Lehrer entscheidet, ob diese Bücher herangezogen werden.</w:t>
            </w:r>
          </w:p>
          <w:p w:rsidR="00605A8E" w:rsidRDefault="00605A8E" w:rsidP="003642F7">
            <w:pPr>
              <w:rPr>
                <w:sz w:val="20"/>
              </w:rPr>
            </w:pPr>
            <w:r>
              <w:rPr>
                <w:sz w:val="20"/>
              </w:rPr>
              <w:t>Die Aufgaben werden in Kleingruppen ausgearbeitet und gelöst.</w:t>
            </w:r>
          </w:p>
          <w:p w:rsidR="00605A8E" w:rsidRDefault="00605A8E" w:rsidP="003642F7">
            <w:pPr>
              <w:rPr>
                <w:sz w:val="20"/>
              </w:rPr>
            </w:pPr>
            <w:r>
              <w:rPr>
                <w:sz w:val="20"/>
              </w:rPr>
              <w:t>Die Kontrollfragen dienen der Überprüfung, ob der Schüler oder die Schülerin die jeweiligen Aufgaben gelöst hat.</w:t>
            </w:r>
          </w:p>
          <w:p w:rsidR="007C16DB" w:rsidRPr="007C16DB" w:rsidRDefault="00605A8E" w:rsidP="003642F7">
            <w:pPr>
              <w:rPr>
                <w:sz w:val="20"/>
              </w:rPr>
            </w:pPr>
            <w:r>
              <w:rPr>
                <w:sz w:val="20"/>
              </w:rPr>
              <w:t xml:space="preserve">Für den Lehrer liegen die Lösungen der Aufgaben </w:t>
            </w:r>
            <w:r w:rsidR="00231C43">
              <w:rPr>
                <w:sz w:val="20"/>
              </w:rPr>
              <w:t>diesem Papier bei.</w:t>
            </w:r>
          </w:p>
        </w:tc>
      </w:tr>
    </w:tbl>
    <w:p w:rsidR="007C16DB" w:rsidRDefault="007C16DB">
      <w:pPr>
        <w:spacing w:after="0" w:line="240" w:lineRule="auto"/>
        <w:jc w:val="left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558"/>
      </w:tblGrid>
      <w:tr w:rsidR="007C16DB" w:rsidTr="00860DC7">
        <w:trPr>
          <w:trHeight w:val="3395"/>
        </w:trPr>
        <w:tc>
          <w:tcPr>
            <w:tcW w:w="3085" w:type="dxa"/>
          </w:tcPr>
          <w:p w:rsidR="007C16DB" w:rsidRPr="00316350" w:rsidRDefault="007C16DB" w:rsidP="00860DC7">
            <w:pPr>
              <w:rPr>
                <w:b/>
              </w:rPr>
            </w:pPr>
            <w:r>
              <w:rPr>
                <w:b/>
              </w:rPr>
              <w:lastRenderedPageBreak/>
              <w:t>Schwierigkeitsgrad</w:t>
            </w:r>
            <w:r w:rsidR="009C4566">
              <w:rPr>
                <w:b/>
              </w:rPr>
              <w:t>e</w:t>
            </w:r>
          </w:p>
        </w:tc>
        <w:tc>
          <w:tcPr>
            <w:tcW w:w="5558" w:type="dxa"/>
          </w:tcPr>
          <w:p w:rsidR="007C16DB" w:rsidRDefault="007C16DB" w:rsidP="00860DC7">
            <w:pPr>
              <w:rPr>
                <w:sz w:val="20"/>
              </w:rPr>
            </w:pPr>
          </w:p>
          <w:p w:rsidR="007C16DB" w:rsidRDefault="007C16DB" w:rsidP="00860DC7">
            <w:pPr>
              <w:rPr>
                <w:sz w:val="20"/>
              </w:rPr>
            </w:pPr>
            <w:r w:rsidRPr="007C16DB">
              <w:rPr>
                <w:sz w:val="28"/>
              </w:rPr>
              <w:t xml:space="preserve">Leicht                  </w:t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91FF8A8" wp14:editId="7A92F5E2">
                  <wp:extent cx="563525" cy="343985"/>
                  <wp:effectExtent l="0" t="0" r="8255" b="0"/>
                  <wp:docPr id="5" name="Grafik 5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6DB" w:rsidRPr="007C16DB" w:rsidRDefault="007C16DB" w:rsidP="00860DC7">
            <w:pPr>
              <w:rPr>
                <w:sz w:val="28"/>
              </w:rPr>
            </w:pPr>
            <w:r w:rsidRPr="007C16DB">
              <w:rPr>
                <w:sz w:val="28"/>
              </w:rPr>
              <w:t>Mittel</w:t>
            </w:r>
            <w:r>
              <w:rPr>
                <w:sz w:val="28"/>
              </w:rPr>
              <w:t xml:space="preserve">                 </w:t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2EFC96C" wp14:editId="740F2AD8">
                  <wp:extent cx="563525" cy="343985"/>
                  <wp:effectExtent l="0" t="0" r="8255" b="0"/>
                  <wp:docPr id="6" name="Grafik 6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4EB8EFE" wp14:editId="5BD956C0">
                  <wp:extent cx="563525" cy="343985"/>
                  <wp:effectExtent l="0" t="0" r="8255" b="0"/>
                  <wp:docPr id="7" name="Grafik 7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6DB" w:rsidRPr="007C16DB" w:rsidRDefault="007C16DB" w:rsidP="00860DC7">
            <w:pPr>
              <w:rPr>
                <w:sz w:val="20"/>
              </w:rPr>
            </w:pPr>
            <w:r w:rsidRPr="007C16DB">
              <w:rPr>
                <w:sz w:val="28"/>
              </w:rPr>
              <w:t>Schwer</w:t>
            </w:r>
            <w:r>
              <w:rPr>
                <w:sz w:val="28"/>
              </w:rPr>
              <w:t xml:space="preserve">              </w:t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3BE1F198" wp14:editId="65FE38FF">
                  <wp:extent cx="563525" cy="343985"/>
                  <wp:effectExtent l="0" t="0" r="8255" b="0"/>
                  <wp:docPr id="10" name="Grafik 10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64DD743D" wp14:editId="1EC12DB1">
                  <wp:extent cx="563525" cy="343985"/>
                  <wp:effectExtent l="0" t="0" r="8255" b="0"/>
                  <wp:docPr id="11" name="Grafik 11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402977F" wp14:editId="227AC5D2">
                  <wp:extent cx="563525" cy="343985"/>
                  <wp:effectExtent l="0" t="0" r="8255" b="0"/>
                  <wp:docPr id="12" name="Grafik 12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3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DB" w:rsidRPr="00E11C56" w:rsidTr="00860DC7">
        <w:trPr>
          <w:trHeight w:val="3395"/>
        </w:trPr>
        <w:tc>
          <w:tcPr>
            <w:tcW w:w="3085" w:type="dxa"/>
          </w:tcPr>
          <w:p w:rsidR="007C16DB" w:rsidRDefault="00E11C56" w:rsidP="00860DC7">
            <w:pPr>
              <w:rPr>
                <w:b/>
              </w:rPr>
            </w:pPr>
            <w:r>
              <w:rPr>
                <w:b/>
              </w:rPr>
              <w:br/>
              <w:t>Zusatzmaterial</w:t>
            </w:r>
            <w:r w:rsidR="005E428F">
              <w:rPr>
                <w:b/>
              </w:rPr>
              <w:t xml:space="preserve"> und U</w:t>
            </w:r>
            <w:r w:rsidR="005E428F">
              <w:rPr>
                <w:b/>
              </w:rPr>
              <w:t>n</w:t>
            </w:r>
            <w:r w:rsidR="005E428F">
              <w:rPr>
                <w:b/>
              </w:rPr>
              <w:t>terlagen</w:t>
            </w:r>
          </w:p>
        </w:tc>
        <w:tc>
          <w:tcPr>
            <w:tcW w:w="5558" w:type="dxa"/>
          </w:tcPr>
          <w:p w:rsidR="00226AED" w:rsidRPr="00FB257C" w:rsidRDefault="00226AED" w:rsidP="00860DC7">
            <w:pPr>
              <w:rPr>
                <w:b/>
                <w:sz w:val="20"/>
                <w:lang w:val="de-AT"/>
              </w:rPr>
            </w:pPr>
            <w:r>
              <w:rPr>
                <w:sz w:val="20"/>
                <w:lang w:val="de-AT"/>
              </w:rPr>
              <w:br/>
            </w:r>
            <w:r w:rsidRPr="00FB257C">
              <w:rPr>
                <w:b/>
                <w:sz w:val="20"/>
                <w:lang w:val="de-AT"/>
              </w:rPr>
              <w:t>Für Schülerinnen</w:t>
            </w:r>
          </w:p>
          <w:p w:rsidR="00E11C56" w:rsidRPr="00E11C56" w:rsidRDefault="00E11C56" w:rsidP="00860DC7">
            <w:pPr>
              <w:rPr>
                <w:sz w:val="20"/>
                <w:lang w:val="de-AT"/>
              </w:rPr>
            </w:pPr>
            <w:r w:rsidRPr="00E11C56">
              <w:rPr>
                <w:sz w:val="20"/>
                <w:lang w:val="de-AT"/>
              </w:rPr>
              <w:t>Arduino Online Referenz auf Englisch</w:t>
            </w:r>
            <w:r>
              <w:rPr>
                <w:sz w:val="20"/>
                <w:lang w:val="de-AT"/>
              </w:rPr>
              <w:t xml:space="preserve"> und Deutsch</w:t>
            </w:r>
          </w:p>
          <w:p w:rsidR="00E11C56" w:rsidRDefault="00E11C56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</w:t>
            </w:r>
            <w:r w:rsidR="00226AED">
              <w:rPr>
                <w:sz w:val="20"/>
                <w:lang w:val="de-AT"/>
              </w:rPr>
              <w:t xml:space="preserve">    </w:t>
            </w:r>
            <w:r>
              <w:rPr>
                <w:sz w:val="20"/>
                <w:lang w:val="de-AT"/>
              </w:rPr>
              <w:t xml:space="preserve">  </w:t>
            </w:r>
            <w:hyperlink r:id="rId13" w:history="1">
              <w:r w:rsidRPr="00BA2753">
                <w:rPr>
                  <w:rStyle w:val="Hyperlink"/>
                  <w:sz w:val="20"/>
                  <w:lang w:val="de-AT"/>
                </w:rPr>
                <w:t>http://arduino.cc/en/Reference/HomePage</w:t>
              </w:r>
            </w:hyperlink>
          </w:p>
          <w:p w:rsidR="007C16DB" w:rsidRDefault="00E11C56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 </w:t>
            </w:r>
            <w:r w:rsidR="00226AED">
              <w:rPr>
                <w:sz w:val="20"/>
                <w:lang w:val="de-AT"/>
              </w:rPr>
              <w:t xml:space="preserve">    </w:t>
            </w:r>
            <w:r>
              <w:rPr>
                <w:sz w:val="20"/>
                <w:lang w:val="de-AT"/>
              </w:rPr>
              <w:t xml:space="preserve"> </w:t>
            </w:r>
            <w:hyperlink r:id="rId14" w:history="1">
              <w:r w:rsidRPr="00BA2753">
                <w:rPr>
                  <w:rStyle w:val="Hyperlink"/>
                  <w:sz w:val="20"/>
                  <w:lang w:val="de-AT"/>
                </w:rPr>
                <w:t>http://arduino.cc/de/Reference/HomePage</w:t>
              </w:r>
            </w:hyperlink>
          </w:p>
          <w:p w:rsidR="00762F5F" w:rsidRPr="00762F5F" w:rsidRDefault="00762F5F" w:rsidP="00860DC7">
            <w:pPr>
              <w:rPr>
                <w:sz w:val="20"/>
                <w:lang w:val="en-GB"/>
              </w:rPr>
            </w:pPr>
            <w:r w:rsidRPr="00762F5F">
              <w:rPr>
                <w:sz w:val="20"/>
                <w:lang w:val="en-GB"/>
              </w:rPr>
              <w:t>Let’s make robots:</w:t>
            </w:r>
            <w:r w:rsidR="00A25668">
              <w:rPr>
                <w:sz w:val="20"/>
                <w:lang w:val="en-GB"/>
              </w:rPr>
              <w:t xml:space="preserve"> (</w:t>
            </w:r>
            <w:proofErr w:type="spellStart"/>
            <w:r w:rsidR="00A25668">
              <w:rPr>
                <w:sz w:val="20"/>
                <w:lang w:val="en-GB"/>
              </w:rPr>
              <w:t>Timerprogrammierung</w:t>
            </w:r>
            <w:proofErr w:type="spellEnd"/>
            <w:r w:rsidR="00A25668">
              <w:rPr>
                <w:sz w:val="20"/>
                <w:lang w:val="en-GB"/>
              </w:rPr>
              <w:t>)</w:t>
            </w:r>
          </w:p>
          <w:p w:rsidR="00762F5F" w:rsidRDefault="001E2B44" w:rsidP="00860DC7">
            <w:pPr>
              <w:rPr>
                <w:sz w:val="20"/>
                <w:lang w:val="en-GB"/>
              </w:rPr>
            </w:pPr>
            <w:r>
              <w:t xml:space="preserve">      </w:t>
            </w:r>
            <w:hyperlink r:id="rId15" w:history="1">
              <w:r w:rsidR="00762F5F" w:rsidRPr="00BE4315">
                <w:rPr>
                  <w:rStyle w:val="Hyperlink"/>
                  <w:sz w:val="20"/>
                  <w:lang w:val="en-GB"/>
                </w:rPr>
                <w:t>www.letsmakerobots.com/node/28278</w:t>
              </w:r>
            </w:hyperlink>
          </w:p>
          <w:p w:rsidR="00762F5F" w:rsidRPr="00762F5F" w:rsidRDefault="00762F5F" w:rsidP="00860DC7">
            <w:pPr>
              <w:rPr>
                <w:sz w:val="20"/>
                <w:lang w:val="en-GB"/>
              </w:rPr>
            </w:pPr>
          </w:p>
          <w:p w:rsidR="00E11C56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Buch: Arduino für Einsteiger (</w:t>
            </w:r>
            <w:proofErr w:type="spellStart"/>
            <w:r>
              <w:rPr>
                <w:sz w:val="20"/>
                <w:lang w:val="de-AT"/>
              </w:rPr>
              <w:t>O’Reilly</w:t>
            </w:r>
            <w:proofErr w:type="spellEnd"/>
            <w:r>
              <w:rPr>
                <w:sz w:val="20"/>
                <w:lang w:val="de-AT"/>
              </w:rPr>
              <w:t>, 2012)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      ISBN: 978-3-86899-232-8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</w:p>
          <w:p w:rsidR="00226AED" w:rsidRPr="00FB257C" w:rsidRDefault="00226AED" w:rsidP="00860DC7">
            <w:pPr>
              <w:rPr>
                <w:b/>
                <w:sz w:val="20"/>
                <w:lang w:val="de-AT"/>
              </w:rPr>
            </w:pPr>
            <w:r w:rsidRPr="00FB257C">
              <w:rPr>
                <w:b/>
                <w:sz w:val="20"/>
                <w:lang w:val="de-AT"/>
              </w:rPr>
              <w:t>Für Lehrer und Schülerinnen über den Unterricht hi</w:t>
            </w:r>
            <w:r w:rsidRPr="00FB257C">
              <w:rPr>
                <w:b/>
                <w:sz w:val="20"/>
                <w:lang w:val="de-AT"/>
              </w:rPr>
              <w:t>n</w:t>
            </w:r>
            <w:r w:rsidRPr="00FB257C">
              <w:rPr>
                <w:b/>
                <w:sz w:val="20"/>
                <w:lang w:val="de-AT"/>
              </w:rPr>
              <w:t>aus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Buch: AVR – RISC Mikrocontroller (Franzis, 2000)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      ISBN: 3-7723-5475-0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Buch: 30 </w:t>
            </w:r>
            <w:proofErr w:type="spellStart"/>
            <w:r>
              <w:rPr>
                <w:sz w:val="20"/>
                <w:lang w:val="de-AT"/>
              </w:rPr>
              <w:t>Adruino</w:t>
            </w:r>
            <w:proofErr w:type="spellEnd"/>
            <w:r>
              <w:rPr>
                <w:sz w:val="20"/>
                <w:lang w:val="de-AT"/>
              </w:rPr>
              <w:t xml:space="preserve"> Selbstbau-Projekte (Franz</w:t>
            </w:r>
            <w:r w:rsidR="001A12D3">
              <w:rPr>
                <w:sz w:val="20"/>
                <w:lang w:val="de-AT"/>
              </w:rPr>
              <w:t>i</w:t>
            </w:r>
            <w:r>
              <w:rPr>
                <w:sz w:val="20"/>
                <w:lang w:val="de-AT"/>
              </w:rPr>
              <w:t>s 2012)</w:t>
            </w:r>
          </w:p>
          <w:p w:rsidR="00226AED" w:rsidRDefault="00226AED" w:rsidP="00860DC7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      ISBN: 978-3-645-65136-3</w:t>
            </w:r>
          </w:p>
          <w:p w:rsidR="00FB257C" w:rsidRPr="00E11C56" w:rsidRDefault="00FB257C" w:rsidP="00860DC7">
            <w:pPr>
              <w:rPr>
                <w:sz w:val="20"/>
                <w:lang w:val="de-AT"/>
              </w:rPr>
            </w:pPr>
          </w:p>
          <w:p w:rsidR="007C16DB" w:rsidRPr="00E11C56" w:rsidRDefault="005E428F" w:rsidP="009C4566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In dieser Lernaufgabe befinden sich</w:t>
            </w:r>
            <w:r w:rsidR="008017B6">
              <w:rPr>
                <w:sz w:val="20"/>
                <w:lang w:val="de-AT"/>
              </w:rPr>
              <w:t xml:space="preserve"> </w:t>
            </w:r>
            <w:r w:rsidR="008017B6" w:rsidRPr="008017B6">
              <w:rPr>
                <w:b/>
                <w:sz w:val="20"/>
                <w:lang w:val="de-AT"/>
              </w:rPr>
              <w:t>keine</w:t>
            </w:r>
            <w:r>
              <w:rPr>
                <w:sz w:val="20"/>
                <w:lang w:val="de-AT"/>
              </w:rPr>
              <w:t xml:space="preserve"> Bilder, die vor der Verwendung im Unterricht urheberrechtlich geprüft we</w:t>
            </w:r>
            <w:r>
              <w:rPr>
                <w:sz w:val="20"/>
                <w:lang w:val="de-AT"/>
              </w:rPr>
              <w:t>r</w:t>
            </w:r>
            <w:r>
              <w:rPr>
                <w:sz w:val="20"/>
                <w:lang w:val="de-AT"/>
              </w:rPr>
              <w:t>den müssen</w:t>
            </w:r>
            <w:r w:rsidR="009C4566">
              <w:rPr>
                <w:sz w:val="20"/>
                <w:lang w:val="de-AT"/>
              </w:rPr>
              <w:t>!</w:t>
            </w:r>
          </w:p>
        </w:tc>
      </w:tr>
    </w:tbl>
    <w:p w:rsidR="00FB257C" w:rsidRDefault="00FB257C" w:rsidP="00855D68"/>
    <w:p w:rsidR="00FB257C" w:rsidRDefault="00FB257C">
      <w:pPr>
        <w:spacing w:after="0" w:line="240" w:lineRule="auto"/>
        <w:jc w:val="left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5558"/>
      </w:tblGrid>
      <w:tr w:rsidR="00FB257C" w:rsidRPr="00E11C56" w:rsidTr="002A635B">
        <w:trPr>
          <w:trHeight w:val="3395"/>
        </w:trPr>
        <w:tc>
          <w:tcPr>
            <w:tcW w:w="3085" w:type="dxa"/>
          </w:tcPr>
          <w:p w:rsidR="00FB257C" w:rsidRDefault="00FB257C" w:rsidP="00FB257C">
            <w:pPr>
              <w:rPr>
                <w:b/>
              </w:rPr>
            </w:pPr>
            <w:r>
              <w:rPr>
                <w:b/>
              </w:rPr>
              <w:lastRenderedPageBreak/>
              <w:br/>
              <w:t>Zeitbedarf</w:t>
            </w:r>
          </w:p>
        </w:tc>
        <w:tc>
          <w:tcPr>
            <w:tcW w:w="5558" w:type="dxa"/>
          </w:tcPr>
          <w:p w:rsidR="00FB257C" w:rsidRPr="00FB257C" w:rsidRDefault="00FB257C" w:rsidP="002A635B">
            <w:pPr>
              <w:rPr>
                <w:b/>
                <w:sz w:val="20"/>
                <w:lang w:val="de-AT"/>
              </w:rPr>
            </w:pPr>
            <w:r>
              <w:rPr>
                <w:sz w:val="20"/>
                <w:lang w:val="de-AT"/>
              </w:rPr>
              <w:br/>
            </w:r>
            <w:r w:rsidR="00BF586C">
              <w:rPr>
                <w:b/>
                <w:sz w:val="20"/>
                <w:lang w:val="de-AT"/>
              </w:rPr>
              <w:t xml:space="preserve">Drei </w:t>
            </w:r>
            <w:r w:rsidR="00762F5F">
              <w:rPr>
                <w:b/>
                <w:sz w:val="20"/>
                <w:lang w:val="de-AT"/>
              </w:rPr>
              <w:t xml:space="preserve"> </w:t>
            </w:r>
            <w:r>
              <w:rPr>
                <w:b/>
                <w:sz w:val="20"/>
                <w:lang w:val="de-AT"/>
              </w:rPr>
              <w:t>Unterrichtseinheit</w:t>
            </w:r>
            <w:r w:rsidR="00762F5F">
              <w:rPr>
                <w:b/>
                <w:sz w:val="20"/>
                <w:lang w:val="de-AT"/>
              </w:rPr>
              <w:t>en</w:t>
            </w:r>
            <w:r>
              <w:rPr>
                <w:b/>
                <w:sz w:val="20"/>
                <w:lang w:val="de-AT"/>
              </w:rPr>
              <w:t xml:space="preserve"> zu </w:t>
            </w:r>
            <w:r w:rsidR="00762F5F">
              <w:rPr>
                <w:b/>
                <w:sz w:val="20"/>
                <w:lang w:val="de-AT"/>
              </w:rPr>
              <w:t xml:space="preserve">je </w:t>
            </w:r>
            <w:r>
              <w:rPr>
                <w:b/>
                <w:sz w:val="20"/>
                <w:lang w:val="de-AT"/>
              </w:rPr>
              <w:t>50 Minuten</w:t>
            </w:r>
            <w:r w:rsidR="00362FC3">
              <w:rPr>
                <w:b/>
                <w:sz w:val="20"/>
                <w:lang w:val="de-AT"/>
              </w:rPr>
              <w:t xml:space="preserve"> (150‘)</w:t>
            </w:r>
          </w:p>
          <w:p w:rsidR="0001392F" w:rsidRDefault="0001392F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Einleitung</w:t>
            </w:r>
            <w:r w:rsidR="00197D57">
              <w:rPr>
                <w:sz w:val="20"/>
                <w:lang w:val="de-AT"/>
              </w:rPr>
              <w:t xml:space="preserve">                                                          </w:t>
            </w:r>
            <w:r w:rsidR="00DC221A">
              <w:rPr>
                <w:sz w:val="20"/>
                <w:lang w:val="de-AT"/>
              </w:rPr>
              <w:t xml:space="preserve"> </w:t>
            </w:r>
            <w:r w:rsidR="00197D57">
              <w:rPr>
                <w:sz w:val="20"/>
                <w:lang w:val="de-AT"/>
              </w:rPr>
              <w:t xml:space="preserve">             10‘</w:t>
            </w:r>
          </w:p>
          <w:p w:rsidR="004760EF" w:rsidRDefault="004760EF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Grundgerüst                                                                    25‘</w:t>
            </w:r>
          </w:p>
          <w:p w:rsidR="00362FC3" w:rsidRDefault="004760EF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Programmierung – Wiedereinstieg                                 15‘</w:t>
            </w:r>
          </w:p>
          <w:p w:rsidR="00362FC3" w:rsidRDefault="00362FC3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Signalanalyse, Programmierung, Aufbau                       75‘</w:t>
            </w:r>
          </w:p>
          <w:p w:rsidR="00362FC3" w:rsidRDefault="00362FC3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Programmierung, Kontrolle, Überlegungen                    25‘</w:t>
            </w:r>
          </w:p>
          <w:p w:rsidR="004760EF" w:rsidRPr="00362FC3" w:rsidRDefault="00362FC3" w:rsidP="002A635B">
            <w:pPr>
              <w:rPr>
                <w:b/>
                <w:sz w:val="20"/>
                <w:lang w:val="de-AT"/>
              </w:rPr>
            </w:pPr>
            <w:r>
              <w:rPr>
                <w:sz w:val="20"/>
                <w:lang w:val="de-AT"/>
              </w:rPr>
              <w:t xml:space="preserve">                                                           </w:t>
            </w:r>
            <w:r w:rsidRPr="00362FC3">
              <w:rPr>
                <w:b/>
                <w:sz w:val="20"/>
                <w:lang w:val="de-AT"/>
              </w:rPr>
              <w:t>Ges.                    150‘</w:t>
            </w:r>
          </w:p>
          <w:p w:rsidR="004760EF" w:rsidRDefault="004760EF" w:rsidP="002A635B">
            <w:pPr>
              <w:rPr>
                <w:sz w:val="20"/>
                <w:lang w:val="de-AT"/>
              </w:rPr>
            </w:pPr>
          </w:p>
          <w:p w:rsidR="001E2B44" w:rsidRDefault="001E2B44" w:rsidP="002A635B">
            <w:pPr>
              <w:rPr>
                <w:sz w:val="20"/>
                <w:lang w:val="de-AT"/>
              </w:rPr>
            </w:pPr>
          </w:p>
          <w:p w:rsidR="00197D57" w:rsidRDefault="00362FC3" w:rsidP="002A635B">
            <w:pPr>
              <w:rPr>
                <w:sz w:val="20"/>
                <w:lang w:val="de-AT"/>
              </w:rPr>
            </w:pPr>
            <w:r>
              <w:rPr>
                <w:sz w:val="20"/>
                <w:lang w:val="de-AT"/>
              </w:rPr>
              <w:t>Je nach Vorbildungsgrad kann die Zeitliche Einteilung stark schwanken. Die Bandbreite könnte von 50‘ bei fortschrittl</w:t>
            </w:r>
            <w:r>
              <w:rPr>
                <w:sz w:val="20"/>
                <w:lang w:val="de-AT"/>
              </w:rPr>
              <w:t>i</w:t>
            </w:r>
            <w:r>
              <w:rPr>
                <w:sz w:val="20"/>
                <w:lang w:val="de-AT"/>
              </w:rPr>
              <w:t>chen Klassen, bis 150‘ bei Neulingen reichen.</w:t>
            </w:r>
          </w:p>
          <w:p w:rsidR="0001392F" w:rsidRPr="00E11C56" w:rsidRDefault="0001392F" w:rsidP="002A635B">
            <w:pPr>
              <w:rPr>
                <w:sz w:val="20"/>
                <w:lang w:val="de-AT"/>
              </w:rPr>
            </w:pPr>
          </w:p>
        </w:tc>
      </w:tr>
    </w:tbl>
    <w:p w:rsidR="00855D68" w:rsidRPr="00FB257C" w:rsidRDefault="00855D68" w:rsidP="00855D68">
      <w:pPr>
        <w:rPr>
          <w:lang w:val="de-AT"/>
        </w:rPr>
      </w:pPr>
    </w:p>
    <w:p w:rsidR="0029437D" w:rsidRDefault="0029437D" w:rsidP="00855D68"/>
    <w:p w:rsidR="0029437D" w:rsidRDefault="0029437D" w:rsidP="00855D68"/>
    <w:p w:rsidR="0029437D" w:rsidRDefault="0029437D" w:rsidP="00855D68"/>
    <w:p w:rsidR="0029437D" w:rsidRDefault="0029437D" w:rsidP="00855D68"/>
    <w:p w:rsidR="0029437D" w:rsidRDefault="0029437D" w:rsidP="00855D68"/>
    <w:p w:rsidR="0029437D" w:rsidRDefault="0029437D" w:rsidP="00855D68"/>
    <w:p w:rsidR="0029437D" w:rsidRPr="00445701" w:rsidRDefault="0029437D" w:rsidP="00855D68"/>
    <w:p w:rsidR="002C47A4" w:rsidRDefault="002C47A4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:rsidR="002C47A4" w:rsidRPr="002C47A4" w:rsidRDefault="00197D57">
      <w:pPr>
        <w:spacing w:after="0" w:line="240" w:lineRule="auto"/>
        <w:jc w:val="left"/>
        <w:rPr>
          <w:b/>
          <w:sz w:val="32"/>
        </w:rPr>
      </w:pPr>
      <w:r>
        <w:rPr>
          <w:b/>
          <w:sz w:val="32"/>
        </w:rPr>
        <w:lastRenderedPageBreak/>
        <w:t>Blinkcode</w:t>
      </w:r>
      <w:r w:rsidR="0041191C">
        <w:rPr>
          <w:b/>
          <w:sz w:val="32"/>
        </w:rPr>
        <w:t>, realisiert durch die Verwendung eines</w:t>
      </w:r>
      <w:r w:rsidR="002C47A4" w:rsidRPr="002C47A4">
        <w:rPr>
          <w:b/>
          <w:sz w:val="32"/>
        </w:rPr>
        <w:t xml:space="preserve"> Mi</w:t>
      </w:r>
      <w:r w:rsidR="002C47A4" w:rsidRPr="002C47A4">
        <w:rPr>
          <w:b/>
          <w:sz w:val="32"/>
        </w:rPr>
        <w:t>k</w:t>
      </w:r>
      <w:r w:rsidR="002C47A4" w:rsidRPr="002C47A4">
        <w:rPr>
          <w:b/>
          <w:sz w:val="32"/>
        </w:rPr>
        <w:t>rocontroller</w:t>
      </w:r>
      <w:r w:rsidR="0041191C">
        <w:rPr>
          <w:b/>
          <w:sz w:val="32"/>
        </w:rPr>
        <w:t>s</w:t>
      </w:r>
    </w:p>
    <w:p w:rsidR="002C47A4" w:rsidRDefault="002C47A4">
      <w:pPr>
        <w:spacing w:after="0" w:line="240" w:lineRule="auto"/>
        <w:jc w:val="left"/>
        <w:rPr>
          <w:b/>
        </w:rPr>
      </w:pPr>
    </w:p>
    <w:p w:rsidR="002C47A4" w:rsidRDefault="00197D57" w:rsidP="002C47A4">
      <w:pPr>
        <w:spacing w:after="0"/>
        <w:jc w:val="left"/>
      </w:pPr>
      <w:r>
        <w:t xml:space="preserve">In der Digitaltechnik werden Informationen oft seriell als Code übertragen. Fernsehfernbedienungen auf Infrarotbasis übertragen zum Fernseher </w:t>
      </w:r>
      <w:r w:rsidR="00865C75">
        <w:t>verschi</w:t>
      </w:r>
      <w:r w:rsidR="00865C75">
        <w:t>e</w:t>
      </w:r>
      <w:r w:rsidR="00865C75">
        <w:t>dene</w:t>
      </w:r>
      <w:r>
        <w:t xml:space="preserve"> Pulsmuster, welche vom dortigen Empfänger interpretiert </w:t>
      </w:r>
      <w:r w:rsidR="00865C75">
        <w:t>werden</w:t>
      </w:r>
      <w:r>
        <w:t xml:space="preserve">. </w:t>
      </w:r>
    </w:p>
    <w:p w:rsidR="00865C75" w:rsidRDefault="00865C75" w:rsidP="002C47A4">
      <w:pPr>
        <w:spacing w:after="0"/>
        <w:jc w:val="left"/>
      </w:pPr>
      <w:r>
        <w:t xml:space="preserve">Das Signal für Laustärke erhöhen unterscheidet sich </w:t>
      </w:r>
      <w:r w:rsidR="00107721">
        <w:t xml:space="preserve">z.B. </w:t>
      </w:r>
      <w:r>
        <w:t>vom Signal des K</w:t>
      </w:r>
      <w:r>
        <w:t>a</w:t>
      </w:r>
      <w:r>
        <w:t>nal</w:t>
      </w:r>
      <w:r w:rsidR="00FE072B">
        <w:t>wechsels durch sich wiederholende Pulsmuster.</w:t>
      </w:r>
    </w:p>
    <w:p w:rsidR="0041191C" w:rsidRDefault="0041191C" w:rsidP="002C47A4">
      <w:pPr>
        <w:spacing w:after="0"/>
        <w:jc w:val="left"/>
      </w:pPr>
    </w:p>
    <w:p w:rsidR="008D33DC" w:rsidRDefault="008D33DC" w:rsidP="002C47A4">
      <w:pPr>
        <w:spacing w:after="0"/>
        <w:jc w:val="left"/>
      </w:pPr>
    </w:p>
    <w:p w:rsidR="00107721" w:rsidRDefault="00107721" w:rsidP="002C47A4">
      <w:pPr>
        <w:spacing w:after="0"/>
        <w:jc w:val="left"/>
      </w:pPr>
      <w:r>
        <w:t xml:space="preserve">Das folgende Steuersignal wurde durch einen </w:t>
      </w:r>
      <w:proofErr w:type="spellStart"/>
      <w:r>
        <w:t>Singelshot</w:t>
      </w:r>
      <w:proofErr w:type="spellEnd"/>
      <w:r>
        <w:t xml:space="preserve"> eines Digital Spe</w:t>
      </w:r>
      <w:r>
        <w:t>i</w:t>
      </w:r>
      <w:r>
        <w:t>cher- Oszilloskops aufgenommen.</w:t>
      </w:r>
    </w:p>
    <w:p w:rsidR="00107721" w:rsidRDefault="00C141CD" w:rsidP="002C47A4">
      <w:pPr>
        <w:spacing w:after="0"/>
        <w:jc w:val="left"/>
      </w:pPr>
      <w:r>
        <w:t>Der längste Low Pegel</w:t>
      </w:r>
      <w:r w:rsidR="00107721">
        <w:t xml:space="preserve"> zwischen den Signalpaketen, die sich periodisch wi</w:t>
      </w:r>
      <w:r w:rsidR="00107721">
        <w:t>e</w:t>
      </w:r>
      <w:r w:rsidR="00107721">
        <w:t>derholen,</w:t>
      </w:r>
      <w:r>
        <w:t xml:space="preserve"> ist die Pausenzeit zwischen den Signalpaketen</w:t>
      </w:r>
      <w:r w:rsidR="00107721">
        <w:t>.</w:t>
      </w:r>
      <w:r w:rsidR="007B007B">
        <w:t xml:space="preserve"> Die Aufzeic</w:t>
      </w:r>
      <w:r w:rsidR="007B007B">
        <w:t>h</w:t>
      </w:r>
      <w:r w:rsidR="007B007B">
        <w:t>nung beginnt beim senkrechten Pfeil.</w:t>
      </w:r>
      <w:r w:rsidR="00FE072B">
        <w:t xml:space="preserve"> (Tri</w:t>
      </w:r>
      <w:r w:rsidR="00FE072B">
        <w:t>g</w:t>
      </w:r>
      <w:r w:rsidR="00FE072B">
        <w:t>ger Start)</w:t>
      </w:r>
    </w:p>
    <w:p w:rsidR="00107721" w:rsidRDefault="00107721" w:rsidP="002C47A4">
      <w:pPr>
        <w:spacing w:after="0"/>
        <w:jc w:val="left"/>
      </w:pPr>
    </w:p>
    <w:p w:rsidR="008D33DC" w:rsidRDefault="008D33DC" w:rsidP="002C47A4">
      <w:pPr>
        <w:spacing w:after="0"/>
        <w:jc w:val="left"/>
      </w:pPr>
    </w:p>
    <w:p w:rsidR="00107721" w:rsidRDefault="00107721" w:rsidP="002C47A4">
      <w:pPr>
        <w:spacing w:after="0"/>
        <w:jc w:val="left"/>
      </w:pPr>
      <w:r>
        <w:rPr>
          <w:noProof/>
          <w:lang w:val="de-AT" w:eastAsia="de-AT"/>
        </w:rPr>
        <w:drawing>
          <wp:inline distT="0" distB="0" distL="0" distR="0" wp14:anchorId="5B03C54E" wp14:editId="3AB52E22">
            <wp:extent cx="5295014" cy="3578586"/>
            <wp:effectExtent l="0" t="0" r="127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754" t="8070" r="17742" b="14386"/>
                    <a:stretch/>
                  </pic:blipFill>
                  <pic:spPr bwMode="auto">
                    <a:xfrm>
                      <a:off x="0" y="0"/>
                      <a:ext cx="5304163" cy="358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21" w:rsidRDefault="00107721" w:rsidP="002C47A4">
      <w:pPr>
        <w:spacing w:after="0"/>
        <w:jc w:val="left"/>
      </w:pPr>
    </w:p>
    <w:p w:rsidR="002C47A4" w:rsidRDefault="002C47A4">
      <w:pPr>
        <w:spacing w:after="0" w:line="240" w:lineRule="auto"/>
        <w:jc w:val="left"/>
        <w:rPr>
          <w:b/>
        </w:rPr>
      </w:pPr>
    </w:p>
    <w:p w:rsidR="001E2B44" w:rsidRDefault="001E2B44">
      <w:pPr>
        <w:spacing w:after="0" w:line="240" w:lineRule="auto"/>
        <w:jc w:val="left"/>
        <w:rPr>
          <w:b/>
        </w:rPr>
      </w:pPr>
    </w:p>
    <w:p w:rsidR="007B007B" w:rsidRDefault="001E2B44" w:rsidP="00C824E3">
      <w:pPr>
        <w:spacing w:line="240" w:lineRule="auto"/>
        <w:jc w:val="left"/>
        <w:rPr>
          <w:b/>
          <w:sz w:val="32"/>
        </w:rPr>
      </w:pPr>
      <w:r>
        <w:rPr>
          <w:b/>
          <w:sz w:val="32"/>
        </w:rPr>
        <w:lastRenderedPageBreak/>
        <w:t>Lernsetting 1</w:t>
      </w:r>
      <w:r w:rsidR="007B007B" w:rsidRPr="007B007B">
        <w:rPr>
          <w:b/>
          <w:sz w:val="32"/>
        </w:rPr>
        <w:t>:</w:t>
      </w:r>
    </w:p>
    <w:p w:rsidR="008D33DC" w:rsidRDefault="008D33DC" w:rsidP="00C824E3">
      <w:pPr>
        <w:spacing w:line="240" w:lineRule="auto"/>
        <w:jc w:val="left"/>
        <w:rPr>
          <w:b/>
          <w:sz w:val="32"/>
        </w:rPr>
      </w:pPr>
    </w:p>
    <w:p w:rsidR="007B007B" w:rsidRDefault="001E2B44" w:rsidP="00C824E3">
      <w:pPr>
        <w:spacing w:after="0"/>
        <w:ind w:left="142"/>
        <w:jc w:val="center"/>
        <w:rPr>
          <w:b/>
        </w:rPr>
      </w:pPr>
      <w:r>
        <w:rPr>
          <w:b/>
        </w:rPr>
        <w:t>Reproduziere</w:t>
      </w:r>
      <w:r w:rsidRPr="007B007B">
        <w:rPr>
          <w:b/>
        </w:rPr>
        <w:t xml:space="preserve"> das obige Signal </w:t>
      </w:r>
      <w:r>
        <w:rPr>
          <w:b/>
        </w:rPr>
        <w:t xml:space="preserve">an einer LED </w:t>
      </w:r>
      <w:r w:rsidRPr="007B007B">
        <w:rPr>
          <w:b/>
        </w:rPr>
        <w:t xml:space="preserve">mit Hilfe </w:t>
      </w:r>
      <w:r>
        <w:rPr>
          <w:b/>
        </w:rPr>
        <w:t xml:space="preserve">passender </w:t>
      </w:r>
      <w:r w:rsidR="00C824E3">
        <w:rPr>
          <w:b/>
        </w:rPr>
        <w:br/>
      </w:r>
      <w:r>
        <w:rPr>
          <w:b/>
        </w:rPr>
        <w:t>Elektr</w:t>
      </w:r>
      <w:r>
        <w:rPr>
          <w:b/>
        </w:rPr>
        <w:t>o</w:t>
      </w:r>
      <w:r>
        <w:rPr>
          <w:b/>
        </w:rPr>
        <w:t xml:space="preserve">nik und </w:t>
      </w:r>
      <w:r w:rsidRPr="007B007B">
        <w:rPr>
          <w:b/>
        </w:rPr>
        <w:t>eines Oszilloskops.</w:t>
      </w:r>
    </w:p>
    <w:p w:rsidR="007B007B" w:rsidRDefault="007B007B">
      <w:pPr>
        <w:spacing w:after="0" w:line="240" w:lineRule="auto"/>
        <w:jc w:val="left"/>
        <w:rPr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968"/>
      </w:tblGrid>
      <w:tr w:rsidR="0077454A" w:rsidRPr="00E11C56" w:rsidTr="008D33DC">
        <w:trPr>
          <w:cantSplit/>
          <w:trHeight w:val="4857"/>
        </w:trPr>
        <w:tc>
          <w:tcPr>
            <w:tcW w:w="675" w:type="dxa"/>
            <w:vMerge w:val="restart"/>
            <w:textDirection w:val="btLr"/>
          </w:tcPr>
          <w:p w:rsidR="0077454A" w:rsidRDefault="0077454A" w:rsidP="007048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Grundgerüst </w:t>
            </w:r>
          </w:p>
        </w:tc>
        <w:tc>
          <w:tcPr>
            <w:tcW w:w="7968" w:type="dxa"/>
          </w:tcPr>
          <w:p w:rsidR="005116A9" w:rsidRPr="005116A9" w:rsidRDefault="005116A9" w:rsidP="002C47A4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1: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5‘</w:t>
            </w:r>
          </w:p>
          <w:p w:rsidR="0077454A" w:rsidRDefault="0077454A" w:rsidP="002C47A4">
            <w:pPr>
              <w:rPr>
                <w:szCs w:val="24"/>
                <w:lang w:val="de-AT"/>
              </w:rPr>
            </w:pPr>
            <w:r w:rsidRPr="002C47A4">
              <w:rPr>
                <w:szCs w:val="24"/>
                <w:lang w:val="de-AT"/>
              </w:rPr>
              <w:t xml:space="preserve">Überlege </w:t>
            </w:r>
            <w:r>
              <w:rPr>
                <w:szCs w:val="24"/>
                <w:lang w:val="de-AT"/>
              </w:rPr>
              <w:t xml:space="preserve">in </w:t>
            </w:r>
            <w:r w:rsidR="007048F6">
              <w:rPr>
                <w:szCs w:val="24"/>
                <w:lang w:val="de-AT"/>
              </w:rPr>
              <w:t>Partnerarbeit</w:t>
            </w:r>
            <w:r>
              <w:rPr>
                <w:szCs w:val="24"/>
                <w:lang w:val="de-AT"/>
              </w:rPr>
              <w:t xml:space="preserve"> </w:t>
            </w:r>
            <w:r w:rsidRPr="002C47A4">
              <w:rPr>
                <w:szCs w:val="24"/>
                <w:lang w:val="de-AT"/>
              </w:rPr>
              <w:t xml:space="preserve">auf Basis von </w:t>
            </w:r>
            <w:r>
              <w:rPr>
                <w:szCs w:val="24"/>
                <w:lang w:val="de-AT"/>
              </w:rPr>
              <w:t>früheren</w:t>
            </w:r>
            <w:r w:rsidRPr="002C47A4">
              <w:rPr>
                <w:szCs w:val="24"/>
                <w:lang w:val="de-AT"/>
              </w:rPr>
              <w:t xml:space="preserve"> Unterrichtsstunden</w:t>
            </w:r>
            <w:r>
              <w:rPr>
                <w:szCs w:val="24"/>
                <w:lang w:val="de-AT"/>
              </w:rPr>
              <w:t xml:space="preserve">, welche elektronischen Komponenten für </w:t>
            </w:r>
            <w:r w:rsidR="001E2B44">
              <w:rPr>
                <w:szCs w:val="24"/>
                <w:lang w:val="de-AT"/>
              </w:rPr>
              <w:t xml:space="preserve">das codierte </w:t>
            </w:r>
            <w:r>
              <w:rPr>
                <w:szCs w:val="24"/>
                <w:lang w:val="de-AT"/>
              </w:rPr>
              <w:t>Blinklicht verwe</w:t>
            </w:r>
            <w:r>
              <w:rPr>
                <w:szCs w:val="24"/>
                <w:lang w:val="de-AT"/>
              </w:rPr>
              <w:t>n</w:t>
            </w:r>
            <w:r>
              <w:rPr>
                <w:szCs w:val="24"/>
                <w:lang w:val="de-AT"/>
              </w:rPr>
              <w:t xml:space="preserve">det werden </w:t>
            </w:r>
            <w:r w:rsidR="00C824E3">
              <w:rPr>
                <w:szCs w:val="24"/>
                <w:lang w:val="de-AT"/>
              </w:rPr>
              <w:t>können</w:t>
            </w:r>
            <w:r>
              <w:rPr>
                <w:szCs w:val="24"/>
                <w:lang w:val="de-AT"/>
              </w:rPr>
              <w:t>.</w:t>
            </w:r>
            <w:r w:rsidR="007768E2"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77454A" w:rsidRDefault="007768E2" w:rsidP="002C47A4">
            <w:pPr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53B79E4D" wp14:editId="4640C28B">
                  <wp:simplePos x="0" y="0"/>
                  <wp:positionH relativeFrom="column">
                    <wp:posOffset>4593590</wp:posOffset>
                  </wp:positionH>
                  <wp:positionV relativeFrom="paragraph">
                    <wp:posOffset>-283845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3" name="Grafik 3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54A">
              <w:rPr>
                <w:szCs w:val="24"/>
                <w:lang w:val="de-AT"/>
              </w:rPr>
              <w:t>Die Hardware entspricht einer einfachen Blinkschaltung.</w:t>
            </w:r>
            <w:r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77454A" w:rsidRDefault="0077454A" w:rsidP="002C47A4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>Die Codierung erfolgt durch Programmierung des µ</w:t>
            </w:r>
            <w:proofErr w:type="spellStart"/>
            <w:r>
              <w:rPr>
                <w:szCs w:val="24"/>
                <w:lang w:val="de-AT"/>
              </w:rPr>
              <w:t>C’s</w:t>
            </w:r>
            <w:proofErr w:type="spellEnd"/>
            <w:r>
              <w:rPr>
                <w:szCs w:val="24"/>
                <w:lang w:val="de-AT"/>
              </w:rPr>
              <w:t>.</w:t>
            </w:r>
          </w:p>
          <w:p w:rsidR="00C8105B" w:rsidRDefault="00C8105B" w:rsidP="00C8105B">
            <w:pPr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>Arduino Uno Board</w:t>
            </w:r>
          </w:p>
          <w:p w:rsidR="00C8105B" w:rsidRPr="005E5AC5" w:rsidRDefault="00C8105B" w:rsidP="00C8105B">
            <w:pPr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>Vorwiderstand und LED</w:t>
            </w:r>
          </w:p>
          <w:p w:rsidR="0077454A" w:rsidRPr="002C47A4" w:rsidRDefault="0077454A" w:rsidP="008F2334">
            <w:pPr>
              <w:rPr>
                <w:szCs w:val="24"/>
                <w:lang w:val="de-AT"/>
              </w:rPr>
            </w:pPr>
          </w:p>
        </w:tc>
      </w:tr>
      <w:tr w:rsidR="0077454A" w:rsidRPr="00E11C56" w:rsidTr="008D33DC">
        <w:trPr>
          <w:cantSplit/>
          <w:trHeight w:val="2152"/>
        </w:trPr>
        <w:tc>
          <w:tcPr>
            <w:tcW w:w="675" w:type="dxa"/>
            <w:vMerge/>
            <w:textDirection w:val="btLr"/>
          </w:tcPr>
          <w:p w:rsidR="0077454A" w:rsidRDefault="0077454A" w:rsidP="002C47A4">
            <w:pPr>
              <w:ind w:left="113" w:right="113"/>
              <w:rPr>
                <w:b/>
              </w:rPr>
            </w:pPr>
          </w:p>
        </w:tc>
        <w:tc>
          <w:tcPr>
            <w:tcW w:w="7968" w:type="dxa"/>
          </w:tcPr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>
              <w:rPr>
                <w:b/>
                <w:szCs w:val="24"/>
                <w:lang w:val="de-AT"/>
              </w:rPr>
              <w:t>Schritt 2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5‘</w:t>
            </w:r>
          </w:p>
          <w:p w:rsidR="0077454A" w:rsidRDefault="003935D0" w:rsidP="0077454A">
            <w:pPr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60288" behindDoc="1" locked="0" layoutInCell="1" allowOverlap="1" wp14:anchorId="3D742EC8" wp14:editId="2D3371CB">
                  <wp:simplePos x="0" y="0"/>
                  <wp:positionH relativeFrom="column">
                    <wp:posOffset>4598670</wp:posOffset>
                  </wp:positionH>
                  <wp:positionV relativeFrom="paragraph">
                    <wp:posOffset>372745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4" name="Grafik 4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4E3">
              <w:rPr>
                <w:szCs w:val="24"/>
                <w:lang w:val="de-AT"/>
              </w:rPr>
              <w:t>Überlege</w:t>
            </w:r>
            <w:r w:rsidR="007048F6">
              <w:rPr>
                <w:szCs w:val="24"/>
                <w:lang w:val="de-AT"/>
              </w:rPr>
              <w:t xml:space="preserve"> in Partnerarbeit, w</w:t>
            </w:r>
            <w:r w:rsidR="0077454A">
              <w:rPr>
                <w:szCs w:val="24"/>
                <w:lang w:val="de-AT"/>
              </w:rPr>
              <w:t>orauf beim Betrieb einer LED zu achten</w:t>
            </w:r>
            <w:r w:rsidR="007048F6">
              <w:rPr>
                <w:szCs w:val="24"/>
                <w:lang w:val="de-AT"/>
              </w:rPr>
              <w:t xml:space="preserve"> ist</w:t>
            </w:r>
            <w:r w:rsidR="0077454A">
              <w:rPr>
                <w:szCs w:val="24"/>
                <w:lang w:val="de-AT"/>
              </w:rPr>
              <w:t>?</w:t>
            </w:r>
            <w:r w:rsidR="007768E2"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C8105B" w:rsidRPr="005E5AC5" w:rsidRDefault="00C8105B" w:rsidP="00C8105B">
            <w:pPr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>Vorwärtsspannung und nötige Stromstärke</w:t>
            </w:r>
          </w:p>
          <w:p w:rsidR="0077454A" w:rsidRPr="002C47A4" w:rsidRDefault="0077454A" w:rsidP="002C47A4">
            <w:pPr>
              <w:rPr>
                <w:szCs w:val="24"/>
                <w:lang w:val="de-AT"/>
              </w:rPr>
            </w:pPr>
          </w:p>
        </w:tc>
      </w:tr>
      <w:tr w:rsidR="0077454A" w:rsidRPr="00E11C56" w:rsidTr="00C8105B">
        <w:trPr>
          <w:cantSplit/>
          <w:trHeight w:val="4193"/>
        </w:trPr>
        <w:tc>
          <w:tcPr>
            <w:tcW w:w="675" w:type="dxa"/>
            <w:vMerge/>
            <w:textDirection w:val="btLr"/>
          </w:tcPr>
          <w:p w:rsidR="0077454A" w:rsidRDefault="0077454A" w:rsidP="002C47A4">
            <w:pPr>
              <w:ind w:left="113" w:right="113"/>
              <w:rPr>
                <w:b/>
              </w:rPr>
            </w:pPr>
          </w:p>
        </w:tc>
        <w:tc>
          <w:tcPr>
            <w:tcW w:w="7968" w:type="dxa"/>
          </w:tcPr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>Schritt</w:t>
            </w:r>
            <w:r>
              <w:rPr>
                <w:b/>
                <w:szCs w:val="24"/>
                <w:lang w:val="de-AT"/>
              </w:rPr>
              <w:t xml:space="preserve"> 3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FC2C0C">
              <w:rPr>
                <w:b/>
                <w:szCs w:val="24"/>
                <w:lang w:val="de-AT"/>
              </w:rPr>
              <w:t>15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77454A" w:rsidRDefault="00C8105B">
            <w:pPr>
              <w:rPr>
                <w:szCs w:val="24"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95104" behindDoc="1" locked="0" layoutInCell="1" allowOverlap="1" wp14:anchorId="29A148FF" wp14:editId="2B7A26B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572770</wp:posOffset>
                  </wp:positionV>
                  <wp:extent cx="2771140" cy="1690370"/>
                  <wp:effectExtent l="0" t="0" r="0" b="5080"/>
                  <wp:wrapThrough wrapText="bothSides">
                    <wp:wrapPolygon edited="0">
                      <wp:start x="0" y="0"/>
                      <wp:lineTo x="0" y="21421"/>
                      <wp:lineTo x="21382" y="21421"/>
                      <wp:lineTo x="21382" y="0"/>
                      <wp:lineTo x="0" y="0"/>
                    </wp:wrapPolygon>
                  </wp:wrapThrough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3" t="25636" r="37900" b="35750"/>
                          <a:stretch/>
                        </pic:blipFill>
                        <pic:spPr bwMode="auto">
                          <a:xfrm>
                            <a:off x="0" y="0"/>
                            <a:ext cx="277114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5D0"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86912" behindDoc="1" locked="0" layoutInCell="1" allowOverlap="1" wp14:anchorId="082C30A5" wp14:editId="2252EE94">
                  <wp:simplePos x="0" y="0"/>
                  <wp:positionH relativeFrom="column">
                    <wp:posOffset>4509135</wp:posOffset>
                  </wp:positionH>
                  <wp:positionV relativeFrom="paragraph">
                    <wp:posOffset>777240</wp:posOffset>
                  </wp:positionV>
                  <wp:extent cx="296545" cy="180340"/>
                  <wp:effectExtent l="0" t="0" r="8255" b="0"/>
                  <wp:wrapThrough wrapText="bothSides">
                    <wp:wrapPolygon edited="0">
                      <wp:start x="12488" y="0"/>
                      <wp:lineTo x="0" y="6845"/>
                      <wp:lineTo x="0" y="18254"/>
                      <wp:lineTo x="5550" y="18254"/>
                      <wp:lineTo x="20814" y="6845"/>
                      <wp:lineTo x="20814" y="0"/>
                      <wp:lineTo x="12488" y="0"/>
                    </wp:wrapPolygon>
                  </wp:wrapThrough>
                  <wp:docPr id="30" name="Grafik 30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54A" w:rsidRPr="002C47A4">
              <w:rPr>
                <w:szCs w:val="24"/>
                <w:lang w:val="de-AT"/>
              </w:rPr>
              <w:t xml:space="preserve">Überlege </w:t>
            </w:r>
            <w:r w:rsidR="0077454A">
              <w:rPr>
                <w:szCs w:val="24"/>
                <w:lang w:val="de-AT"/>
              </w:rPr>
              <w:t xml:space="preserve">in </w:t>
            </w:r>
            <w:r w:rsidR="007048F6">
              <w:rPr>
                <w:szCs w:val="24"/>
                <w:lang w:val="de-AT"/>
              </w:rPr>
              <w:t>Partnerarbeit</w:t>
            </w:r>
            <w:r w:rsidR="0077454A">
              <w:rPr>
                <w:szCs w:val="24"/>
                <w:lang w:val="de-AT"/>
              </w:rPr>
              <w:t>, wie der Vorwiderstand zum B</w:t>
            </w:r>
            <w:r w:rsidR="0077454A">
              <w:rPr>
                <w:szCs w:val="24"/>
                <w:lang w:val="de-AT"/>
              </w:rPr>
              <w:t>e</w:t>
            </w:r>
            <w:r w:rsidR="0077454A">
              <w:rPr>
                <w:szCs w:val="24"/>
                <w:lang w:val="de-AT"/>
              </w:rPr>
              <w:t xml:space="preserve">trieb der LED ausgelegt werden kann. </w:t>
            </w:r>
            <w:r w:rsidR="0077454A" w:rsidRPr="0077454A">
              <w:rPr>
                <w:sz w:val="20"/>
                <w:szCs w:val="24"/>
                <w:lang w:val="de-AT"/>
              </w:rPr>
              <w:t>(Skizze und B</w:t>
            </w:r>
            <w:r w:rsidR="0077454A" w:rsidRPr="0077454A">
              <w:rPr>
                <w:sz w:val="20"/>
                <w:szCs w:val="24"/>
                <w:lang w:val="de-AT"/>
              </w:rPr>
              <w:t>e</w:t>
            </w:r>
            <w:r w:rsidR="0077454A" w:rsidRPr="0077454A">
              <w:rPr>
                <w:sz w:val="20"/>
                <w:szCs w:val="24"/>
                <w:lang w:val="de-AT"/>
              </w:rPr>
              <w:t>rechnung bitte hier)</w:t>
            </w:r>
            <w:r w:rsidR="003935D0"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77454A" w:rsidRDefault="0077454A">
            <w:pPr>
              <w:rPr>
                <w:szCs w:val="24"/>
                <w:lang w:val="de-AT"/>
              </w:rPr>
            </w:pPr>
          </w:p>
          <w:p w:rsidR="0077454A" w:rsidRDefault="0077454A">
            <w:pPr>
              <w:rPr>
                <w:szCs w:val="24"/>
                <w:lang w:val="de-AT"/>
              </w:rPr>
            </w:pPr>
          </w:p>
          <w:p w:rsidR="0077454A" w:rsidRPr="0077454A" w:rsidRDefault="0077454A">
            <w:pPr>
              <w:rPr>
                <w:szCs w:val="24"/>
                <w:lang w:val="de-AT"/>
              </w:rPr>
            </w:pPr>
          </w:p>
          <w:p w:rsidR="0077454A" w:rsidRDefault="0077454A" w:rsidP="002C47A4"/>
        </w:tc>
      </w:tr>
      <w:tr w:rsidR="00BA086C" w:rsidRPr="002C47A4" w:rsidTr="00760C8E">
        <w:trPr>
          <w:cantSplit/>
          <w:trHeight w:val="11978"/>
        </w:trPr>
        <w:tc>
          <w:tcPr>
            <w:tcW w:w="675" w:type="dxa"/>
            <w:textDirection w:val="btLr"/>
          </w:tcPr>
          <w:p w:rsidR="00BA086C" w:rsidRDefault="00BA086C" w:rsidP="003A62B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Programmierung</w:t>
            </w:r>
          </w:p>
        </w:tc>
        <w:tc>
          <w:tcPr>
            <w:tcW w:w="7968" w:type="dxa"/>
          </w:tcPr>
          <w:p w:rsidR="003935D0" w:rsidRDefault="003935D0" w:rsidP="005116A9">
            <w:pPr>
              <w:rPr>
                <w:b/>
                <w:szCs w:val="24"/>
                <w:lang w:val="de-AT"/>
              </w:rPr>
            </w:pPr>
          </w:p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4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15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BA086C" w:rsidRDefault="003935D0" w:rsidP="007768E2">
            <w:pPr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88960" behindDoc="1" locked="0" layoutInCell="1" allowOverlap="1" wp14:anchorId="629765ED" wp14:editId="652E1DD8">
                  <wp:simplePos x="0" y="0"/>
                  <wp:positionH relativeFrom="column">
                    <wp:posOffset>4502150</wp:posOffset>
                  </wp:positionH>
                  <wp:positionV relativeFrom="paragraph">
                    <wp:posOffset>685800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31" name="Grafik 31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086C">
              <w:rPr>
                <w:szCs w:val="24"/>
                <w:lang w:val="de-AT"/>
              </w:rPr>
              <w:t>Schließe in Einzelarbeit das Arduino Uno Board an den Computer an und starte die Entwicklungsumgebung. Wenn Probleme auftreten, we</w:t>
            </w:r>
            <w:r w:rsidR="00BA086C">
              <w:rPr>
                <w:szCs w:val="24"/>
                <w:lang w:val="de-AT"/>
              </w:rPr>
              <w:t>n</w:t>
            </w:r>
            <w:r w:rsidR="00BA086C">
              <w:rPr>
                <w:szCs w:val="24"/>
                <w:lang w:val="de-AT"/>
              </w:rPr>
              <w:t xml:space="preserve">de dich zuerst an </w:t>
            </w:r>
            <w:proofErr w:type="spellStart"/>
            <w:r w:rsidR="00BA086C">
              <w:rPr>
                <w:szCs w:val="24"/>
                <w:lang w:val="de-AT"/>
              </w:rPr>
              <w:t>Klassenkolleg</w:t>
            </w:r>
            <w:r w:rsidR="00C824E3">
              <w:rPr>
                <w:szCs w:val="24"/>
                <w:lang w:val="de-AT"/>
              </w:rPr>
              <w:t>Innen</w:t>
            </w:r>
            <w:proofErr w:type="spellEnd"/>
            <w:r w:rsidR="00BA086C">
              <w:rPr>
                <w:szCs w:val="24"/>
                <w:lang w:val="de-AT"/>
              </w:rPr>
              <w:t>.</w:t>
            </w:r>
            <w:r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C8105B" w:rsidRPr="006652AB" w:rsidRDefault="00C8105B" w:rsidP="00C8105B">
            <w:pPr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>Ev. wird das Board nicht richtig erkannt oder es wird die falsche COM Schnittstelle zugewiesen. Wenn das der Fall ist, muss über den Ger</w:t>
            </w:r>
            <w:r>
              <w:rPr>
                <w:color w:val="FF0000"/>
                <w:szCs w:val="24"/>
                <w:lang w:val="de-AT"/>
              </w:rPr>
              <w:t>ä</w:t>
            </w:r>
            <w:r>
              <w:rPr>
                <w:color w:val="FF0000"/>
                <w:szCs w:val="24"/>
                <w:lang w:val="de-AT"/>
              </w:rPr>
              <w:t>temanager eingegriffen werden.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</w:p>
          <w:p w:rsidR="00BA086C" w:rsidRDefault="00BA086C" w:rsidP="003A62BD">
            <w:pPr>
              <w:rPr>
                <w:szCs w:val="24"/>
                <w:lang w:val="de-AT"/>
              </w:rPr>
            </w:pPr>
          </w:p>
          <w:p w:rsidR="00BA086C" w:rsidRPr="00BA086C" w:rsidRDefault="00BA086C" w:rsidP="003A62BD">
            <w:pPr>
              <w:rPr>
                <w:b/>
                <w:szCs w:val="24"/>
                <w:lang w:val="de-AT"/>
              </w:rPr>
            </w:pPr>
            <w:r w:rsidRPr="00BA086C">
              <w:rPr>
                <w:b/>
                <w:szCs w:val="24"/>
                <w:lang w:val="de-AT"/>
              </w:rPr>
              <w:t>Wiederholung: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 xml:space="preserve">Ganz oben werden den Board Pins Variablennamen zugeordnet. 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 xml:space="preserve">Im Programmteil </w:t>
            </w:r>
            <w:proofErr w:type="spellStart"/>
            <w:r>
              <w:rPr>
                <w:szCs w:val="24"/>
                <w:lang w:val="de-AT"/>
              </w:rPr>
              <w:t>void</w:t>
            </w:r>
            <w:proofErr w:type="spellEnd"/>
            <w:r>
              <w:rPr>
                <w:szCs w:val="24"/>
                <w:lang w:val="de-AT"/>
              </w:rPr>
              <w:t xml:space="preserve"> </w:t>
            </w:r>
            <w:proofErr w:type="spellStart"/>
            <w:r>
              <w:rPr>
                <w:szCs w:val="24"/>
                <w:lang w:val="de-AT"/>
              </w:rPr>
              <w:t>setup</w:t>
            </w:r>
            <w:proofErr w:type="spellEnd"/>
            <w:r>
              <w:rPr>
                <w:szCs w:val="24"/>
                <w:lang w:val="de-AT"/>
              </w:rPr>
              <w:t xml:space="preserve"> (){} wird der Code geschrieben, der nur ein einziges Mal beim eigentlichen Programmstart ausgeführt werden soll. Z.B. die Zuordnung der Pin Variablen zu Aus- oder Eingängen.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 xml:space="preserve">Im Programmteil </w:t>
            </w:r>
            <w:proofErr w:type="spellStart"/>
            <w:r>
              <w:rPr>
                <w:szCs w:val="24"/>
                <w:lang w:val="de-AT"/>
              </w:rPr>
              <w:t>void</w:t>
            </w:r>
            <w:proofErr w:type="spellEnd"/>
            <w:r>
              <w:rPr>
                <w:szCs w:val="24"/>
                <w:lang w:val="de-AT"/>
              </w:rPr>
              <w:t xml:space="preserve"> </w:t>
            </w:r>
            <w:proofErr w:type="spellStart"/>
            <w:r>
              <w:rPr>
                <w:szCs w:val="24"/>
                <w:lang w:val="de-AT"/>
              </w:rPr>
              <w:t>loop</w:t>
            </w:r>
            <w:proofErr w:type="spellEnd"/>
            <w:r>
              <w:rPr>
                <w:szCs w:val="24"/>
                <w:lang w:val="de-AT"/>
              </w:rPr>
              <w:t xml:space="preserve"> () {} wird der Programmcode geschrieben, der zyklisch wiederholt werden soll. 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</w:p>
          <w:p w:rsidR="00BA086C" w:rsidRDefault="00BA086C" w:rsidP="003A62BD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>Hilfe zum Wiedereinstieg unter:</w:t>
            </w:r>
          </w:p>
          <w:p w:rsidR="00BA086C" w:rsidRPr="002C47A4" w:rsidRDefault="00325B0E" w:rsidP="00BA086C">
            <w:pPr>
              <w:rPr>
                <w:szCs w:val="24"/>
                <w:lang w:val="de-AT"/>
              </w:rPr>
            </w:pPr>
            <w:hyperlink r:id="rId18" w:history="1">
              <w:r w:rsidR="00BA086C" w:rsidRPr="00BE4315">
                <w:rPr>
                  <w:rStyle w:val="Hyperlink"/>
                  <w:szCs w:val="24"/>
                  <w:lang w:val="de-AT"/>
                </w:rPr>
                <w:t>http://arduino.cc/en/Reference/DigitalWrite</w:t>
              </w:r>
            </w:hyperlink>
          </w:p>
        </w:tc>
      </w:tr>
    </w:tbl>
    <w:p w:rsidR="0029437D" w:rsidRDefault="0029437D" w:rsidP="00031ECD">
      <w:pPr>
        <w:rPr>
          <w:b/>
        </w:rPr>
      </w:pPr>
    </w:p>
    <w:p w:rsidR="0029437D" w:rsidRDefault="0029437D" w:rsidP="00031ECD">
      <w:pPr>
        <w:rPr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968"/>
      </w:tblGrid>
      <w:tr w:rsidR="00BA086C" w:rsidRPr="002C47A4" w:rsidTr="003A62BD">
        <w:trPr>
          <w:cantSplit/>
          <w:trHeight w:val="11978"/>
        </w:trPr>
        <w:tc>
          <w:tcPr>
            <w:tcW w:w="675" w:type="dxa"/>
            <w:textDirection w:val="btLr"/>
          </w:tcPr>
          <w:p w:rsidR="00BA086C" w:rsidRDefault="00362FC3" w:rsidP="003A62B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Signalanalyse, </w:t>
            </w:r>
            <w:r w:rsidR="00BA086C">
              <w:rPr>
                <w:b/>
              </w:rPr>
              <w:t>Programmierung</w:t>
            </w:r>
            <w:r w:rsidR="00F368D7">
              <w:rPr>
                <w:b/>
              </w:rPr>
              <w:t xml:space="preserve"> und Hardwareaufbau</w:t>
            </w:r>
          </w:p>
        </w:tc>
        <w:tc>
          <w:tcPr>
            <w:tcW w:w="7968" w:type="dxa"/>
          </w:tcPr>
          <w:p w:rsidR="00FE072B" w:rsidRDefault="00FE072B" w:rsidP="005116A9">
            <w:pPr>
              <w:rPr>
                <w:b/>
                <w:szCs w:val="24"/>
                <w:lang w:val="de-AT"/>
              </w:rPr>
            </w:pPr>
          </w:p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5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15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BA086C" w:rsidRPr="005116A9" w:rsidRDefault="00BA086C" w:rsidP="005116A9">
            <w:pPr>
              <w:ind w:left="34"/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66432" behindDoc="1" locked="0" layoutInCell="1" allowOverlap="1" wp14:anchorId="353BE520" wp14:editId="55D1C78D">
                  <wp:simplePos x="0" y="0"/>
                  <wp:positionH relativeFrom="column">
                    <wp:posOffset>4176395</wp:posOffset>
                  </wp:positionH>
                  <wp:positionV relativeFrom="paragraph">
                    <wp:posOffset>501650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13" name="Grafik 13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68480" behindDoc="1" locked="0" layoutInCell="1" allowOverlap="1" wp14:anchorId="6BE15EA3" wp14:editId="3FF87B11">
                  <wp:simplePos x="0" y="0"/>
                  <wp:positionH relativeFrom="column">
                    <wp:posOffset>4568825</wp:posOffset>
                  </wp:positionH>
                  <wp:positionV relativeFrom="paragraph">
                    <wp:posOffset>503555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14" name="Grafik 14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16A9">
              <w:rPr>
                <w:szCs w:val="24"/>
                <w:lang w:val="de-AT"/>
              </w:rPr>
              <w:t>Analysiere in Partnerarbeit den zeitlichen Verlauf des oben abgebildeten Signals.</w:t>
            </w:r>
            <w:r w:rsidRPr="005116A9">
              <w:rPr>
                <w:noProof/>
                <w:sz w:val="20"/>
                <w:lang w:val="de-AT" w:eastAsia="de-AT"/>
              </w:rPr>
              <w:t xml:space="preserve"> </w:t>
            </w:r>
          </w:p>
          <w:p w:rsidR="002017D8" w:rsidRDefault="002017D8" w:rsidP="002017D8">
            <w:pPr>
              <w:pStyle w:val="Listenabsatz"/>
              <w:rPr>
                <w:szCs w:val="24"/>
                <w:lang w:val="de-AT"/>
              </w:rPr>
            </w:pPr>
          </w:p>
          <w:p w:rsidR="00C8105B" w:rsidRDefault="00C8105B" w:rsidP="00C8105B">
            <w:pPr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>50ms ein, 25ms aus, 100ms ein, 150ms, aus</w:t>
            </w:r>
          </w:p>
          <w:p w:rsidR="00C8105B" w:rsidRPr="006652AB" w:rsidRDefault="00C8105B" w:rsidP="00C8105B">
            <w:pPr>
              <w:rPr>
                <w:color w:val="FF0000"/>
                <w:szCs w:val="24"/>
                <w:lang w:val="de-AT"/>
              </w:rPr>
            </w:pPr>
          </w:p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6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10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BA086C" w:rsidRPr="002017D8" w:rsidRDefault="00F55B02" w:rsidP="005116A9">
            <w:pPr>
              <w:ind w:left="34"/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72576" behindDoc="1" locked="0" layoutInCell="1" allowOverlap="1" wp14:anchorId="3A960BB9" wp14:editId="294C9C2A">
                  <wp:simplePos x="0" y="0"/>
                  <wp:positionH relativeFrom="column">
                    <wp:posOffset>4572635</wp:posOffset>
                  </wp:positionH>
                  <wp:positionV relativeFrom="paragraph">
                    <wp:posOffset>532765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16" name="Grafik 16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086C" w:rsidRPr="002017D8">
              <w:rPr>
                <w:szCs w:val="24"/>
                <w:lang w:val="de-AT"/>
              </w:rPr>
              <w:t xml:space="preserve">Entwerfe zur besseren Übersichtlichkeit in Einzelarbeit </w:t>
            </w:r>
            <w:r w:rsidR="002017D8" w:rsidRPr="002017D8">
              <w:rPr>
                <w:szCs w:val="24"/>
                <w:lang w:val="de-AT"/>
              </w:rPr>
              <w:t>eine Tabelle, die die zeitliche Abfolge des Signalverlaufes aufzeigt.</w:t>
            </w:r>
          </w:p>
          <w:p w:rsidR="002017D8" w:rsidRDefault="002017D8" w:rsidP="003A62BD">
            <w:pPr>
              <w:rPr>
                <w:szCs w:val="24"/>
                <w:lang w:val="de-AT"/>
              </w:rPr>
            </w:pPr>
          </w:p>
          <w:p w:rsidR="005116A9" w:rsidRPr="005116A9" w:rsidRDefault="005116A9" w:rsidP="005116A9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7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25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BA086C" w:rsidRPr="002017D8" w:rsidRDefault="002017D8" w:rsidP="005116A9">
            <w:pPr>
              <w:rPr>
                <w:szCs w:val="24"/>
                <w:lang w:val="de-AT"/>
              </w:rPr>
            </w:pPr>
            <w:r w:rsidRPr="005116A9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70528" behindDoc="1" locked="0" layoutInCell="1" allowOverlap="1" wp14:anchorId="7B0FB692" wp14:editId="24DBEB8A">
                  <wp:simplePos x="0" y="0"/>
                  <wp:positionH relativeFrom="column">
                    <wp:posOffset>4072890</wp:posOffset>
                  </wp:positionH>
                  <wp:positionV relativeFrom="paragraph">
                    <wp:posOffset>1243330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15" name="Grafik 15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086C" w:rsidRPr="002017D8">
              <w:rPr>
                <w:szCs w:val="24"/>
                <w:lang w:val="de-AT"/>
              </w:rPr>
              <w:t>Versuche in Einzelarbeit das analysierte Signal programmtechnisch zu realisieren</w:t>
            </w:r>
            <w:r>
              <w:rPr>
                <w:szCs w:val="24"/>
                <w:lang w:val="de-AT"/>
              </w:rPr>
              <w:t xml:space="preserve">.       </w:t>
            </w:r>
            <w:r w:rsidR="00BA086C" w:rsidRPr="002017D8">
              <w:rPr>
                <w:szCs w:val="24"/>
                <w:lang w:val="de-AT"/>
              </w:rPr>
              <w:t xml:space="preserve">. </w:t>
            </w:r>
            <w:r w:rsidRPr="002017D8">
              <w:rPr>
                <w:szCs w:val="24"/>
                <w:lang w:val="de-AT"/>
              </w:rPr>
              <w:br/>
            </w:r>
            <w:r w:rsidR="00BA086C" w:rsidRPr="002017D8">
              <w:rPr>
                <w:szCs w:val="24"/>
                <w:lang w:val="de-AT"/>
              </w:rPr>
              <w:t>Das Signal soll mit gleicher Pausenlänge zwischen den Signalblöcken periodisch erzeugt werden. Ein Start Taster ist nicht vorgesehen.</w:t>
            </w:r>
          </w:p>
          <w:p w:rsidR="00C8105B" w:rsidRDefault="00C8105B" w:rsidP="003A62BD">
            <w:pPr>
              <w:rPr>
                <w:color w:val="FF0000"/>
                <w:szCs w:val="24"/>
                <w:lang w:val="en-GB"/>
              </w:rPr>
            </w:pPr>
            <w:proofErr w:type="spellStart"/>
            <w:r w:rsidRPr="006652AB">
              <w:rPr>
                <w:color w:val="FF0000"/>
                <w:szCs w:val="24"/>
                <w:lang w:val="en-GB"/>
              </w:rPr>
              <w:t>Programm</w:t>
            </w:r>
            <w:proofErr w:type="spellEnd"/>
            <w:r w:rsidRPr="006652AB">
              <w:rPr>
                <w:color w:val="FF0000"/>
                <w:szCs w:val="24"/>
                <w:lang w:val="en-GB"/>
              </w:rPr>
              <w:t xml:space="preserve"> </w:t>
            </w:r>
            <w:proofErr w:type="spellStart"/>
            <w:r w:rsidRPr="006652AB">
              <w:rPr>
                <w:color w:val="FF0000"/>
                <w:szCs w:val="24"/>
                <w:lang w:val="en-GB"/>
              </w:rPr>
              <w:t>im</w:t>
            </w:r>
            <w:proofErr w:type="spellEnd"/>
            <w:r w:rsidRPr="006652AB">
              <w:rPr>
                <w:color w:val="FF0000"/>
                <w:szCs w:val="24"/>
                <w:lang w:val="en-GB"/>
              </w:rPr>
              <w:t xml:space="preserve"> </w:t>
            </w:r>
            <w:proofErr w:type="spellStart"/>
            <w:r w:rsidRPr="006652AB">
              <w:rPr>
                <w:color w:val="FF0000"/>
                <w:szCs w:val="24"/>
                <w:lang w:val="en-GB"/>
              </w:rPr>
              <w:t>Anhang</w:t>
            </w:r>
            <w:proofErr w:type="spellEnd"/>
            <w:r w:rsidRPr="006652AB">
              <w:rPr>
                <w:color w:val="FF0000"/>
                <w:szCs w:val="24"/>
                <w:lang w:val="en-GB"/>
              </w:rPr>
              <w:t>.</w:t>
            </w:r>
          </w:p>
          <w:p w:rsidR="00BA086C" w:rsidRDefault="00BA086C" w:rsidP="003A62BD">
            <w:pPr>
              <w:rPr>
                <w:szCs w:val="24"/>
                <w:lang w:val="de-AT"/>
              </w:rPr>
            </w:pPr>
          </w:p>
          <w:p w:rsidR="00A971E6" w:rsidRPr="005116A9" w:rsidRDefault="00A971E6" w:rsidP="00A971E6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8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15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BA086C" w:rsidRDefault="00A971E6" w:rsidP="003A62BD">
            <w:pPr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 xml:space="preserve">Übertrage in Einzelarbeit das Programm auf das Arduino Board und baue </w:t>
            </w:r>
            <w:r w:rsidR="00C824E3">
              <w:rPr>
                <w:szCs w:val="24"/>
                <w:lang w:val="de-AT"/>
              </w:rPr>
              <w:t>auf</w:t>
            </w:r>
            <w:r>
              <w:rPr>
                <w:szCs w:val="24"/>
                <w:lang w:val="de-AT"/>
              </w:rPr>
              <w:t xml:space="preserve"> dem </w:t>
            </w:r>
            <w:proofErr w:type="spellStart"/>
            <w:r>
              <w:rPr>
                <w:szCs w:val="24"/>
                <w:lang w:val="de-AT"/>
              </w:rPr>
              <w:t>Breed</w:t>
            </w:r>
            <w:proofErr w:type="spellEnd"/>
            <w:r>
              <w:rPr>
                <w:szCs w:val="24"/>
                <w:lang w:val="de-AT"/>
              </w:rPr>
              <w:t xml:space="preserve"> Board eine Schaltung mit einer LED auf.</w:t>
            </w:r>
          </w:p>
          <w:p w:rsidR="00A971E6" w:rsidRDefault="00A971E6" w:rsidP="003A62BD">
            <w:pPr>
              <w:rPr>
                <w:szCs w:val="24"/>
                <w:lang w:val="de-AT"/>
              </w:rPr>
            </w:pPr>
            <w:r w:rsidRPr="005116A9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82816" behindDoc="1" locked="0" layoutInCell="1" allowOverlap="1" wp14:anchorId="23E7C136" wp14:editId="0CEBF150">
                  <wp:simplePos x="0" y="0"/>
                  <wp:positionH relativeFrom="column">
                    <wp:posOffset>4480560</wp:posOffset>
                  </wp:positionH>
                  <wp:positionV relativeFrom="paragraph">
                    <wp:posOffset>19050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28" name="Grafik 28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71E6" w:rsidRPr="005116A9" w:rsidRDefault="00A971E6" w:rsidP="00A971E6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9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  10‘</w:t>
            </w:r>
          </w:p>
          <w:p w:rsidR="00A971E6" w:rsidRDefault="00A971E6" w:rsidP="003A62BD">
            <w:pPr>
              <w:rPr>
                <w:szCs w:val="24"/>
                <w:lang w:val="de-AT"/>
              </w:rPr>
            </w:pPr>
            <w:r w:rsidRPr="005116A9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84864" behindDoc="1" locked="0" layoutInCell="1" allowOverlap="1" wp14:anchorId="5295427C" wp14:editId="43246045">
                  <wp:simplePos x="0" y="0"/>
                  <wp:positionH relativeFrom="column">
                    <wp:posOffset>4479925</wp:posOffset>
                  </wp:positionH>
                  <wp:positionV relativeFrom="paragraph">
                    <wp:posOffset>540385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29" name="Grafik 29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4"/>
                <w:lang w:val="de-AT"/>
              </w:rPr>
              <w:t xml:space="preserve">Schließe </w:t>
            </w:r>
            <w:r w:rsidR="00C824E3">
              <w:rPr>
                <w:szCs w:val="24"/>
                <w:lang w:val="de-AT"/>
              </w:rPr>
              <w:t xml:space="preserve">zu zweit </w:t>
            </w:r>
            <w:r>
              <w:rPr>
                <w:szCs w:val="24"/>
                <w:lang w:val="de-AT"/>
              </w:rPr>
              <w:t>das Oszilloskop an den passenden Punkten an und überprüfe das programmierte Ergebnis auf Übereinstimmung mit der Signalvo</w:t>
            </w:r>
            <w:r>
              <w:rPr>
                <w:szCs w:val="24"/>
                <w:lang w:val="de-AT"/>
              </w:rPr>
              <w:t>r</w:t>
            </w:r>
            <w:r>
              <w:rPr>
                <w:szCs w:val="24"/>
                <w:lang w:val="de-AT"/>
              </w:rPr>
              <w:t>gabe.</w:t>
            </w:r>
          </w:p>
          <w:p w:rsidR="00A971E6" w:rsidRPr="002C47A4" w:rsidRDefault="00C8105B" w:rsidP="003A62BD">
            <w:pPr>
              <w:rPr>
                <w:szCs w:val="24"/>
                <w:lang w:val="de-AT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anchor distT="0" distB="0" distL="114300" distR="114300" simplePos="0" relativeHeight="251674624" behindDoc="1" locked="0" layoutInCell="1" allowOverlap="1" wp14:anchorId="658E0D02" wp14:editId="1595ECAE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-3051810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17" name="Grafik 17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1E6" w:rsidRPr="002C47A4" w:rsidTr="00A971E6">
        <w:trPr>
          <w:trHeight w:val="11978"/>
        </w:trPr>
        <w:tc>
          <w:tcPr>
            <w:tcW w:w="675" w:type="dxa"/>
            <w:textDirection w:val="btLr"/>
          </w:tcPr>
          <w:p w:rsidR="00A971E6" w:rsidRDefault="00A971E6" w:rsidP="00362FC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Programmierung</w:t>
            </w:r>
            <w:r w:rsidR="005E1C2E">
              <w:rPr>
                <w:b/>
              </w:rPr>
              <w:t xml:space="preserve">, </w:t>
            </w:r>
            <w:r w:rsidR="00BF4AE6">
              <w:rPr>
                <w:b/>
              </w:rPr>
              <w:t>Kontrolle</w:t>
            </w:r>
            <w:r w:rsidR="00362FC3">
              <w:rPr>
                <w:b/>
              </w:rPr>
              <w:t>, weitere Überlegungen</w:t>
            </w:r>
          </w:p>
        </w:tc>
        <w:tc>
          <w:tcPr>
            <w:tcW w:w="7968" w:type="dxa"/>
          </w:tcPr>
          <w:p w:rsidR="00A971E6" w:rsidRPr="005116A9" w:rsidRDefault="00A971E6" w:rsidP="003A62BD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10</w:t>
            </w:r>
            <w:r w:rsidRPr="005116A9">
              <w:rPr>
                <w:b/>
                <w:szCs w:val="24"/>
                <w:lang w:val="de-AT"/>
              </w:rPr>
              <w:t>:</w:t>
            </w:r>
            <w:r w:rsidR="008D6A6B" w:rsidRPr="005116A9">
              <w:rPr>
                <w:b/>
                <w:szCs w:val="24"/>
                <w:lang w:val="de-AT"/>
              </w:rPr>
              <w:t xml:space="preserve"> </w:t>
            </w:r>
            <w:r w:rsidR="008D6A6B">
              <w:rPr>
                <w:b/>
                <w:szCs w:val="24"/>
                <w:lang w:val="de-AT"/>
              </w:rPr>
              <w:t xml:space="preserve">                                                                                           </w:t>
            </w:r>
            <w:r w:rsidR="00BF586C">
              <w:rPr>
                <w:b/>
                <w:szCs w:val="24"/>
                <w:lang w:val="de-AT"/>
              </w:rPr>
              <w:t>10</w:t>
            </w:r>
            <w:r w:rsidR="008D6A6B">
              <w:rPr>
                <w:b/>
                <w:szCs w:val="24"/>
                <w:lang w:val="de-AT"/>
              </w:rPr>
              <w:t>‘</w:t>
            </w:r>
          </w:p>
          <w:p w:rsidR="00A971E6" w:rsidRDefault="00A971E6" w:rsidP="003A62BD">
            <w:pPr>
              <w:ind w:left="34"/>
              <w:rPr>
                <w:szCs w:val="24"/>
                <w:lang w:val="de-AT"/>
              </w:rPr>
            </w:pPr>
            <w:r w:rsidRPr="00A971E6">
              <w:rPr>
                <w:szCs w:val="24"/>
                <w:lang w:val="de-AT"/>
              </w:rPr>
              <w:t xml:space="preserve">Überlege in </w:t>
            </w:r>
            <w:r w:rsidR="0010422A">
              <w:rPr>
                <w:szCs w:val="24"/>
                <w:lang w:val="de-AT"/>
              </w:rPr>
              <w:t>Einzelarbeit</w:t>
            </w:r>
            <w:r w:rsidRPr="00A971E6">
              <w:rPr>
                <w:szCs w:val="24"/>
                <w:lang w:val="de-AT"/>
              </w:rPr>
              <w:t xml:space="preserve">, </w:t>
            </w:r>
            <w:r>
              <w:rPr>
                <w:szCs w:val="24"/>
                <w:lang w:val="de-AT"/>
              </w:rPr>
              <w:t xml:space="preserve">wie das Programm mit der Delay() Funktion arbeitet. </w:t>
            </w:r>
          </w:p>
          <w:p w:rsidR="00A971E6" w:rsidRDefault="003935D0" w:rsidP="003A62BD">
            <w:pPr>
              <w:ind w:left="34"/>
              <w:rPr>
                <w:szCs w:val="24"/>
                <w:lang w:val="de-AT"/>
              </w:rPr>
            </w:pPr>
            <w:r w:rsidRPr="003935D0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92032" behindDoc="1" locked="0" layoutInCell="1" allowOverlap="1" wp14:anchorId="33A598B7" wp14:editId="72E08596">
                  <wp:simplePos x="0" y="0"/>
                  <wp:positionH relativeFrom="column">
                    <wp:posOffset>4434840</wp:posOffset>
                  </wp:positionH>
                  <wp:positionV relativeFrom="paragraph">
                    <wp:posOffset>817245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33" name="Grafik 33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5D0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91008" behindDoc="1" locked="0" layoutInCell="1" allowOverlap="1" wp14:anchorId="2A71B4EB" wp14:editId="673664B9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815340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32" name="Grafik 32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1E6">
              <w:rPr>
                <w:szCs w:val="24"/>
                <w:lang w:val="de-AT"/>
              </w:rPr>
              <w:t>Welches Problem</w:t>
            </w:r>
            <w:r w:rsidR="0010422A">
              <w:rPr>
                <w:szCs w:val="24"/>
                <w:lang w:val="de-AT"/>
              </w:rPr>
              <w:t xml:space="preserve"> würde</w:t>
            </w:r>
            <w:r w:rsidR="00A971E6">
              <w:rPr>
                <w:szCs w:val="24"/>
                <w:lang w:val="de-AT"/>
              </w:rPr>
              <w:t xml:space="preserve"> sich ergeben, wenn zusätzlich zur Code LED eine LED zur Funktionskontrolle periodisch mit einer Frequenz von </w:t>
            </w:r>
            <w:r w:rsidR="0010422A">
              <w:rPr>
                <w:szCs w:val="24"/>
                <w:lang w:val="de-AT"/>
              </w:rPr>
              <w:t>1</w:t>
            </w:r>
            <w:r w:rsidR="00C824E3">
              <w:rPr>
                <w:szCs w:val="24"/>
                <w:lang w:val="de-AT"/>
              </w:rPr>
              <w:t>,</w:t>
            </w:r>
            <w:r w:rsidR="0010422A">
              <w:rPr>
                <w:szCs w:val="24"/>
                <w:lang w:val="de-AT"/>
              </w:rPr>
              <w:t xml:space="preserve">908Hz blinken soll? </w:t>
            </w:r>
          </w:p>
          <w:p w:rsidR="0010422A" w:rsidRDefault="0010422A" w:rsidP="003A62BD">
            <w:pPr>
              <w:ind w:left="34"/>
              <w:rPr>
                <w:szCs w:val="24"/>
                <w:lang w:val="de-AT"/>
              </w:rPr>
            </w:pPr>
          </w:p>
          <w:p w:rsidR="00C8105B" w:rsidRDefault="00C8105B" w:rsidP="00C8105B">
            <w:pPr>
              <w:ind w:left="34"/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 xml:space="preserve">Das Problem mit der Delay Funktion liegt darin begründet, dass ein Delay das ganze Programm für die angegebene Zeit stoppt. </w:t>
            </w:r>
            <w:r w:rsidR="00345BA1">
              <w:rPr>
                <w:color w:val="FF0000"/>
                <w:szCs w:val="24"/>
                <w:lang w:val="de-AT"/>
              </w:rPr>
              <w:t>Die</w:t>
            </w:r>
            <w:r>
              <w:rPr>
                <w:color w:val="FF0000"/>
                <w:szCs w:val="24"/>
                <w:lang w:val="de-AT"/>
              </w:rPr>
              <w:t xml:space="preserve"> zykl</w:t>
            </w:r>
            <w:r>
              <w:rPr>
                <w:color w:val="FF0000"/>
                <w:szCs w:val="24"/>
                <w:lang w:val="de-AT"/>
              </w:rPr>
              <w:t>i</w:t>
            </w:r>
            <w:r>
              <w:rPr>
                <w:color w:val="FF0000"/>
                <w:szCs w:val="24"/>
                <w:lang w:val="de-AT"/>
              </w:rPr>
              <w:t xml:space="preserve">sche </w:t>
            </w:r>
            <w:r w:rsidR="00345BA1">
              <w:rPr>
                <w:color w:val="FF0000"/>
                <w:szCs w:val="24"/>
                <w:lang w:val="de-AT"/>
              </w:rPr>
              <w:t>Wiederholung des Hauptprogrammes</w:t>
            </w:r>
            <w:r>
              <w:rPr>
                <w:color w:val="FF0000"/>
                <w:szCs w:val="24"/>
                <w:lang w:val="de-AT"/>
              </w:rPr>
              <w:t xml:space="preserve"> wird dadurch unterbrochen, es können </w:t>
            </w:r>
            <w:r w:rsidR="00345BA1">
              <w:rPr>
                <w:color w:val="FF0000"/>
                <w:szCs w:val="24"/>
                <w:lang w:val="de-AT"/>
              </w:rPr>
              <w:t xml:space="preserve">während der Unterbrechung </w:t>
            </w:r>
            <w:r>
              <w:rPr>
                <w:color w:val="FF0000"/>
                <w:szCs w:val="24"/>
                <w:lang w:val="de-AT"/>
              </w:rPr>
              <w:t>keine anderen Befehle ausg</w:t>
            </w:r>
            <w:r>
              <w:rPr>
                <w:color w:val="FF0000"/>
                <w:szCs w:val="24"/>
                <w:lang w:val="de-AT"/>
              </w:rPr>
              <w:t>e</w:t>
            </w:r>
            <w:r>
              <w:rPr>
                <w:color w:val="FF0000"/>
                <w:szCs w:val="24"/>
                <w:lang w:val="de-AT"/>
              </w:rPr>
              <w:t>führt werden.</w:t>
            </w:r>
          </w:p>
          <w:p w:rsidR="00C8105B" w:rsidRPr="00203A2B" w:rsidRDefault="00C8105B" w:rsidP="00C8105B">
            <w:pPr>
              <w:ind w:left="34"/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 xml:space="preserve">Müsste eine weitere LED periodisch blinken, würde sich das mit Delay Funktionen nicht realisieren lassen. </w:t>
            </w:r>
          </w:p>
          <w:p w:rsidR="00C8105B" w:rsidRDefault="00C8105B" w:rsidP="00C8105B">
            <w:pPr>
              <w:ind w:left="34"/>
              <w:rPr>
                <w:color w:val="FF0000"/>
                <w:szCs w:val="24"/>
                <w:lang w:val="de-AT"/>
              </w:rPr>
            </w:pPr>
            <w:r w:rsidRPr="00203A2B">
              <w:rPr>
                <w:color w:val="FF0000"/>
                <w:szCs w:val="24"/>
                <w:lang w:val="de-AT"/>
              </w:rPr>
              <w:t xml:space="preserve">Abhilfe schafft hier die Programmierung </w:t>
            </w:r>
            <w:r w:rsidR="00345BA1">
              <w:rPr>
                <w:color w:val="FF0000"/>
                <w:szCs w:val="24"/>
                <w:lang w:val="de-AT"/>
              </w:rPr>
              <w:t>durch frei laufende und</w:t>
            </w:r>
            <w:r w:rsidRPr="00203A2B">
              <w:rPr>
                <w:color w:val="FF0000"/>
                <w:szCs w:val="24"/>
                <w:lang w:val="de-AT"/>
              </w:rPr>
              <w:t xml:space="preserve"> Inte</w:t>
            </w:r>
            <w:r w:rsidRPr="00203A2B">
              <w:rPr>
                <w:color w:val="FF0000"/>
                <w:szCs w:val="24"/>
                <w:lang w:val="de-AT"/>
              </w:rPr>
              <w:t>r</w:t>
            </w:r>
            <w:r w:rsidR="00345BA1">
              <w:rPr>
                <w:color w:val="FF0000"/>
                <w:szCs w:val="24"/>
                <w:lang w:val="de-AT"/>
              </w:rPr>
              <w:t>rupt</w:t>
            </w:r>
            <w:r w:rsidRPr="00203A2B">
              <w:rPr>
                <w:color w:val="FF0000"/>
                <w:szCs w:val="24"/>
                <w:lang w:val="de-AT"/>
              </w:rPr>
              <w:t xml:space="preserve"> gesteuerte </w:t>
            </w:r>
            <w:proofErr w:type="spellStart"/>
            <w:r w:rsidRPr="00203A2B">
              <w:rPr>
                <w:color w:val="FF0000"/>
                <w:szCs w:val="24"/>
                <w:lang w:val="de-AT"/>
              </w:rPr>
              <w:t>Timer</w:t>
            </w:r>
            <w:proofErr w:type="spellEnd"/>
            <w:r w:rsidRPr="00203A2B">
              <w:rPr>
                <w:color w:val="FF0000"/>
                <w:szCs w:val="24"/>
                <w:lang w:val="de-AT"/>
              </w:rPr>
              <w:t>. Dasselbe Problem würde sich bei einer S7 SPS erg</w:t>
            </w:r>
            <w:r w:rsidRPr="00203A2B">
              <w:rPr>
                <w:color w:val="FF0000"/>
                <w:szCs w:val="24"/>
                <w:lang w:val="de-AT"/>
              </w:rPr>
              <w:t>e</w:t>
            </w:r>
            <w:r w:rsidRPr="00203A2B">
              <w:rPr>
                <w:color w:val="FF0000"/>
                <w:szCs w:val="24"/>
                <w:lang w:val="de-AT"/>
              </w:rPr>
              <w:t>ben.</w:t>
            </w:r>
          </w:p>
          <w:p w:rsidR="003935D0" w:rsidRDefault="003935D0" w:rsidP="003A62BD">
            <w:pPr>
              <w:ind w:left="34"/>
              <w:rPr>
                <w:szCs w:val="24"/>
                <w:lang w:val="de-AT"/>
              </w:rPr>
            </w:pPr>
          </w:p>
          <w:p w:rsidR="008D6A6B" w:rsidRPr="005116A9" w:rsidRDefault="008D6A6B" w:rsidP="008D6A6B">
            <w:pPr>
              <w:rPr>
                <w:b/>
                <w:szCs w:val="24"/>
                <w:lang w:val="de-AT"/>
              </w:rPr>
            </w:pPr>
            <w:r w:rsidRPr="005116A9">
              <w:rPr>
                <w:b/>
                <w:szCs w:val="24"/>
                <w:lang w:val="de-AT"/>
              </w:rPr>
              <w:t xml:space="preserve">Schritt </w:t>
            </w:r>
            <w:r>
              <w:rPr>
                <w:b/>
                <w:szCs w:val="24"/>
                <w:lang w:val="de-AT"/>
              </w:rPr>
              <w:t>11</w:t>
            </w:r>
            <w:r w:rsidRPr="005116A9">
              <w:rPr>
                <w:b/>
                <w:szCs w:val="24"/>
                <w:lang w:val="de-AT"/>
              </w:rPr>
              <w:t xml:space="preserve">: </w:t>
            </w:r>
            <w:r>
              <w:rPr>
                <w:b/>
                <w:szCs w:val="24"/>
                <w:lang w:val="de-AT"/>
              </w:rPr>
              <w:t xml:space="preserve">                                                                                           15‘</w:t>
            </w:r>
          </w:p>
          <w:p w:rsidR="005858FA" w:rsidRDefault="005858FA" w:rsidP="005858FA">
            <w:pPr>
              <w:ind w:left="34"/>
              <w:rPr>
                <w:szCs w:val="24"/>
                <w:lang w:val="de-AT"/>
              </w:rPr>
            </w:pPr>
            <w:r>
              <w:rPr>
                <w:szCs w:val="24"/>
                <w:lang w:val="de-AT"/>
              </w:rPr>
              <w:t>Diskutiere deine Erkenntnisse mit Kollegen und Kolleginnen und stelle einen Zusammenhang mit hypothetischen Delay Befehlen bei einer S7 her.</w:t>
            </w:r>
          </w:p>
          <w:p w:rsidR="005858FA" w:rsidRDefault="005858FA" w:rsidP="005858FA">
            <w:pPr>
              <w:ind w:left="34"/>
              <w:rPr>
                <w:szCs w:val="24"/>
                <w:lang w:val="de-AT"/>
              </w:rPr>
            </w:pPr>
            <w:r w:rsidRPr="00A971E6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94080" behindDoc="1" locked="0" layoutInCell="1" allowOverlap="1" wp14:anchorId="2CC306BE" wp14:editId="50E67253">
                  <wp:simplePos x="0" y="0"/>
                  <wp:positionH relativeFrom="column">
                    <wp:posOffset>3689985</wp:posOffset>
                  </wp:positionH>
                  <wp:positionV relativeFrom="paragraph">
                    <wp:posOffset>338455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8" name="Grafik 8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4"/>
                <w:lang w:val="de-AT"/>
              </w:rPr>
              <w:t xml:space="preserve">Wählt </w:t>
            </w:r>
            <w:r w:rsidRPr="00442733">
              <w:rPr>
                <w:szCs w:val="24"/>
                <w:lang w:val="de-AT"/>
              </w:rPr>
              <w:t xml:space="preserve">ein </w:t>
            </w:r>
            <w:r>
              <w:rPr>
                <w:szCs w:val="24"/>
                <w:lang w:val="de-AT"/>
              </w:rPr>
              <w:t>Zweierteam, das diese Erkenntnisse kurz vor der ges. Klasse präsentiert.</w:t>
            </w:r>
          </w:p>
          <w:p w:rsidR="008D6A6B" w:rsidRDefault="00345BA1" w:rsidP="003A62BD">
            <w:pPr>
              <w:ind w:left="34"/>
              <w:rPr>
                <w:szCs w:val="24"/>
                <w:lang w:val="de-AT"/>
              </w:rPr>
            </w:pPr>
            <w:r w:rsidRPr="00A971E6"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77696" behindDoc="1" locked="0" layoutInCell="1" allowOverlap="1" wp14:anchorId="33BCC90C" wp14:editId="6C79A49A">
                  <wp:simplePos x="0" y="0"/>
                  <wp:positionH relativeFrom="column">
                    <wp:posOffset>4294505</wp:posOffset>
                  </wp:positionH>
                  <wp:positionV relativeFrom="paragraph">
                    <wp:posOffset>-236220</wp:posOffset>
                  </wp:positionV>
                  <wp:extent cx="295910" cy="180340"/>
                  <wp:effectExtent l="0" t="0" r="8890" b="0"/>
                  <wp:wrapThrough wrapText="bothSides">
                    <wp:wrapPolygon edited="0">
                      <wp:start x="12515" y="0"/>
                      <wp:lineTo x="0" y="6845"/>
                      <wp:lineTo x="0" y="18254"/>
                      <wp:lineTo x="5562" y="18254"/>
                      <wp:lineTo x="20858" y="6845"/>
                      <wp:lineTo x="20858" y="0"/>
                      <wp:lineTo x="12515" y="0"/>
                    </wp:wrapPolygon>
                  </wp:wrapThrough>
                  <wp:docPr id="24" name="Grafik 24" descr="C:\Program Files\Microsoft Office\MEDIA\CAGCAT10\j025234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25234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5BA1" w:rsidRPr="00203A2B" w:rsidRDefault="00345BA1" w:rsidP="00345BA1">
            <w:pPr>
              <w:ind w:left="34"/>
              <w:rPr>
                <w:color w:val="FF0000"/>
                <w:szCs w:val="24"/>
                <w:lang w:val="de-AT"/>
              </w:rPr>
            </w:pPr>
            <w:r>
              <w:rPr>
                <w:color w:val="FF0000"/>
                <w:szCs w:val="24"/>
                <w:lang w:val="de-AT"/>
              </w:rPr>
              <w:t xml:space="preserve">Aus diesem Grund werden im Bereich der S7 Zeitbeeinflussungen nicht durch </w:t>
            </w:r>
            <w:proofErr w:type="spellStart"/>
            <w:r>
              <w:rPr>
                <w:color w:val="FF0000"/>
                <w:szCs w:val="24"/>
                <w:lang w:val="de-AT"/>
              </w:rPr>
              <w:t>delay</w:t>
            </w:r>
            <w:proofErr w:type="spellEnd"/>
            <w:r>
              <w:rPr>
                <w:color w:val="FF0000"/>
                <w:szCs w:val="24"/>
                <w:lang w:val="de-AT"/>
              </w:rPr>
              <w:t xml:space="preserve">() Funktionen beschrieben, sondern durch </w:t>
            </w:r>
            <w:proofErr w:type="spellStart"/>
            <w:r>
              <w:rPr>
                <w:color w:val="FF0000"/>
                <w:szCs w:val="24"/>
                <w:lang w:val="de-AT"/>
              </w:rPr>
              <w:t>Timerprogra</w:t>
            </w:r>
            <w:r>
              <w:rPr>
                <w:color w:val="FF0000"/>
                <w:szCs w:val="24"/>
                <w:lang w:val="de-AT"/>
              </w:rPr>
              <w:t>m</w:t>
            </w:r>
            <w:r>
              <w:rPr>
                <w:color w:val="FF0000"/>
                <w:szCs w:val="24"/>
                <w:lang w:val="de-AT"/>
              </w:rPr>
              <w:t>mierung</w:t>
            </w:r>
            <w:proofErr w:type="spellEnd"/>
            <w:r>
              <w:rPr>
                <w:color w:val="FF0000"/>
                <w:szCs w:val="24"/>
                <w:lang w:val="de-AT"/>
              </w:rPr>
              <w:t>.</w:t>
            </w:r>
          </w:p>
          <w:p w:rsidR="00A971E6" w:rsidRPr="002C47A4" w:rsidRDefault="00A971E6" w:rsidP="00BF4AE6">
            <w:pPr>
              <w:rPr>
                <w:szCs w:val="24"/>
                <w:lang w:val="de-AT"/>
              </w:rPr>
            </w:pPr>
          </w:p>
        </w:tc>
      </w:tr>
    </w:tbl>
    <w:p w:rsidR="00C8105B" w:rsidRPr="00345BA1" w:rsidRDefault="00C8105B" w:rsidP="00C8105B">
      <w:pPr>
        <w:rPr>
          <w:b/>
          <w:lang w:val="en-GB"/>
        </w:rPr>
      </w:pPr>
      <w:proofErr w:type="spellStart"/>
      <w:r w:rsidRPr="00345BA1">
        <w:rPr>
          <w:b/>
          <w:lang w:val="en-GB"/>
        </w:rPr>
        <w:lastRenderedPageBreak/>
        <w:t>Programm</w:t>
      </w:r>
      <w:proofErr w:type="spellEnd"/>
      <w:r w:rsidRPr="00345BA1">
        <w:rPr>
          <w:b/>
          <w:lang w:val="en-GB"/>
        </w:rPr>
        <w:t xml:space="preserve"> </w:t>
      </w:r>
      <w:proofErr w:type="spellStart"/>
      <w:r w:rsidRPr="00345BA1">
        <w:rPr>
          <w:b/>
          <w:lang w:val="en-GB"/>
        </w:rPr>
        <w:t>zu</w:t>
      </w:r>
      <w:proofErr w:type="spellEnd"/>
      <w:r w:rsidRPr="00345BA1">
        <w:rPr>
          <w:b/>
          <w:lang w:val="en-GB"/>
        </w:rPr>
        <w:t xml:space="preserve"> </w:t>
      </w:r>
      <w:proofErr w:type="spellStart"/>
      <w:r w:rsidRPr="00345BA1">
        <w:rPr>
          <w:b/>
          <w:lang w:val="en-GB"/>
        </w:rPr>
        <w:t>Aufgabe</w:t>
      </w:r>
      <w:proofErr w:type="spellEnd"/>
      <w:r w:rsidRPr="00345BA1">
        <w:rPr>
          <w:b/>
          <w:lang w:val="en-GB"/>
        </w:rPr>
        <w:t xml:space="preserve"> 7</w:t>
      </w:r>
    </w:p>
    <w:p w:rsidR="00C8105B" w:rsidRDefault="00C8105B" w:rsidP="00C8105B">
      <w:pPr>
        <w:spacing w:after="0" w:line="240" w:lineRule="auto"/>
        <w:rPr>
          <w:lang w:val="en-GB"/>
        </w:rPr>
      </w:pPr>
      <w:bookmarkStart w:id="0" w:name="_GoBack"/>
      <w:bookmarkEnd w:id="0"/>
      <w:proofErr w:type="spellStart"/>
      <w:proofErr w:type="gramStart"/>
      <w:r>
        <w:rPr>
          <w:lang w:val="en-GB"/>
        </w:rPr>
        <w:t>int</w:t>
      </w:r>
      <w:proofErr w:type="spellEnd"/>
      <w:proofErr w:type="gramEnd"/>
      <w:r>
        <w:rPr>
          <w:lang w:val="en-GB"/>
        </w:rPr>
        <w:t xml:space="preserve"> LED = 7;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void</w:t>
      </w:r>
      <w:proofErr w:type="gramEnd"/>
      <w:r>
        <w:rPr>
          <w:lang w:val="en-GB"/>
        </w:rPr>
        <w:t xml:space="preserve"> setup()</w:t>
      </w:r>
    </w:p>
    <w:p w:rsidR="00C8105B" w:rsidRDefault="00C8105B" w:rsidP="00C8105B">
      <w:pPr>
        <w:spacing w:after="0" w:line="240" w:lineRule="auto"/>
        <w:rPr>
          <w:lang w:val="en-GB"/>
        </w:rPr>
      </w:pPr>
      <w:r>
        <w:rPr>
          <w:lang w:val="en-GB"/>
        </w:rPr>
        <w:t>{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spellStart"/>
      <w:proofErr w:type="gramStart"/>
      <w:r>
        <w:rPr>
          <w:lang w:val="en-GB"/>
        </w:rPr>
        <w:t>pinMode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LED, OUTPUT);</w:t>
      </w:r>
    </w:p>
    <w:p w:rsidR="00C8105B" w:rsidRDefault="00C8105B" w:rsidP="00C8105B">
      <w:pPr>
        <w:spacing w:after="0" w:line="240" w:lineRule="auto"/>
        <w:rPr>
          <w:lang w:val="en-GB"/>
        </w:rPr>
      </w:pPr>
      <w:r>
        <w:rPr>
          <w:lang w:val="en-GB"/>
        </w:rPr>
        <w:t>}</w:t>
      </w:r>
    </w:p>
    <w:p w:rsidR="00C8105B" w:rsidRDefault="00C8105B" w:rsidP="00C8105B">
      <w:pPr>
        <w:spacing w:after="0" w:line="240" w:lineRule="auto"/>
        <w:rPr>
          <w:lang w:val="en-GB"/>
        </w:rPr>
      </w:pPr>
    </w:p>
    <w:p w:rsidR="00C8105B" w:rsidRDefault="00C8105B" w:rsidP="00C8105B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void</w:t>
      </w:r>
      <w:proofErr w:type="gramEnd"/>
      <w:r>
        <w:rPr>
          <w:lang w:val="en-GB"/>
        </w:rPr>
        <w:t xml:space="preserve"> loop()</w:t>
      </w:r>
    </w:p>
    <w:p w:rsidR="00C8105B" w:rsidRDefault="00C8105B" w:rsidP="00C8105B">
      <w:pPr>
        <w:spacing w:after="0" w:line="240" w:lineRule="auto"/>
        <w:rPr>
          <w:lang w:val="en-GB"/>
        </w:rPr>
      </w:pPr>
      <w:r>
        <w:rPr>
          <w:lang w:val="en-GB"/>
        </w:rPr>
        <w:t>{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LED, 1);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delay(</w:t>
      </w:r>
      <w:proofErr w:type="gramEnd"/>
      <w:r>
        <w:rPr>
          <w:lang w:val="en-GB"/>
        </w:rPr>
        <w:t>50);</w:t>
      </w:r>
    </w:p>
    <w:p w:rsidR="00C8105B" w:rsidRPr="00CD5A6F" w:rsidRDefault="00C8105B" w:rsidP="00C8105B">
      <w:pPr>
        <w:spacing w:after="0" w:line="240" w:lineRule="auto"/>
        <w:rPr>
          <w:lang w:val="en-GB"/>
        </w:rPr>
      </w:pPr>
      <w:proofErr w:type="spellStart"/>
      <w:proofErr w:type="gramStart"/>
      <w:r w:rsidRPr="00CD5A6F">
        <w:rPr>
          <w:lang w:val="en-GB"/>
        </w:rPr>
        <w:t>digitalWrite</w:t>
      </w:r>
      <w:proofErr w:type="spellEnd"/>
      <w:r w:rsidRPr="00CD5A6F">
        <w:rPr>
          <w:lang w:val="en-GB"/>
        </w:rPr>
        <w:t>(</w:t>
      </w:r>
      <w:proofErr w:type="gramEnd"/>
      <w:r w:rsidRPr="00CD5A6F">
        <w:rPr>
          <w:lang w:val="en-GB"/>
        </w:rPr>
        <w:t>LED, 0);</w:t>
      </w:r>
    </w:p>
    <w:p w:rsidR="00C8105B" w:rsidRPr="00CD5A6F" w:rsidRDefault="00C8105B" w:rsidP="00C8105B">
      <w:pPr>
        <w:spacing w:after="0" w:line="240" w:lineRule="auto"/>
        <w:rPr>
          <w:lang w:val="en-GB"/>
        </w:rPr>
      </w:pPr>
      <w:proofErr w:type="gramStart"/>
      <w:r w:rsidRPr="00CD5A6F">
        <w:rPr>
          <w:lang w:val="en-GB"/>
        </w:rPr>
        <w:t>delay(</w:t>
      </w:r>
      <w:proofErr w:type="gramEnd"/>
      <w:r w:rsidRPr="00CD5A6F">
        <w:rPr>
          <w:lang w:val="en-GB"/>
        </w:rPr>
        <w:t>25);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spellStart"/>
      <w:proofErr w:type="gramStart"/>
      <w:r>
        <w:rPr>
          <w:lang w:val="en-GB"/>
        </w:rPr>
        <w:t>digitalWrite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t>LED, 1);</w:t>
      </w:r>
    </w:p>
    <w:p w:rsidR="00C8105B" w:rsidRDefault="00C8105B" w:rsidP="00C8105B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delay(</w:t>
      </w:r>
      <w:proofErr w:type="gramEnd"/>
      <w:r>
        <w:rPr>
          <w:lang w:val="en-GB"/>
        </w:rPr>
        <w:t>100);</w:t>
      </w:r>
    </w:p>
    <w:p w:rsidR="00C8105B" w:rsidRPr="00CD5A6F" w:rsidRDefault="00C8105B" w:rsidP="00C8105B">
      <w:pPr>
        <w:spacing w:after="0" w:line="240" w:lineRule="auto"/>
        <w:rPr>
          <w:lang w:val="en-GB"/>
        </w:rPr>
      </w:pPr>
      <w:proofErr w:type="spellStart"/>
      <w:proofErr w:type="gramStart"/>
      <w:r w:rsidRPr="00CD5A6F">
        <w:rPr>
          <w:lang w:val="en-GB"/>
        </w:rPr>
        <w:t>digitalWrite</w:t>
      </w:r>
      <w:proofErr w:type="spellEnd"/>
      <w:r w:rsidRPr="00CD5A6F">
        <w:rPr>
          <w:lang w:val="en-GB"/>
        </w:rPr>
        <w:t>(</w:t>
      </w:r>
      <w:proofErr w:type="gramEnd"/>
      <w:r w:rsidRPr="00CD5A6F">
        <w:rPr>
          <w:lang w:val="en-GB"/>
        </w:rPr>
        <w:t>LED, 0);</w:t>
      </w:r>
    </w:p>
    <w:p w:rsidR="00C8105B" w:rsidRPr="00345BA1" w:rsidRDefault="00C8105B" w:rsidP="00C8105B">
      <w:pPr>
        <w:spacing w:after="0" w:line="240" w:lineRule="auto"/>
        <w:rPr>
          <w:lang w:val="en-GB"/>
        </w:rPr>
      </w:pPr>
      <w:proofErr w:type="gramStart"/>
      <w:r w:rsidRPr="00345BA1">
        <w:rPr>
          <w:lang w:val="en-GB"/>
        </w:rPr>
        <w:t>delay(</w:t>
      </w:r>
      <w:proofErr w:type="gramEnd"/>
      <w:r w:rsidRPr="00345BA1">
        <w:rPr>
          <w:lang w:val="en-GB"/>
        </w:rPr>
        <w:t>150);</w:t>
      </w:r>
    </w:p>
    <w:p w:rsidR="00C8105B" w:rsidRPr="00345BA1" w:rsidRDefault="00C8105B" w:rsidP="00C8105B">
      <w:pPr>
        <w:spacing w:after="0" w:line="240" w:lineRule="auto"/>
        <w:rPr>
          <w:lang w:val="en-GB"/>
        </w:rPr>
      </w:pPr>
      <w:r w:rsidRPr="00345BA1">
        <w:rPr>
          <w:lang w:val="en-GB"/>
        </w:rPr>
        <w:t>}</w:t>
      </w:r>
    </w:p>
    <w:p w:rsidR="00C8105B" w:rsidRPr="00345BA1" w:rsidRDefault="00C8105B" w:rsidP="00C8105B">
      <w:pPr>
        <w:rPr>
          <w:sz w:val="20"/>
          <w:lang w:val="en-GB"/>
        </w:rPr>
      </w:pPr>
    </w:p>
    <w:p w:rsidR="00D860B4" w:rsidRPr="00D860B4" w:rsidRDefault="00D860B4" w:rsidP="00ED64CD">
      <w:pPr>
        <w:rPr>
          <w:b/>
          <w:lang w:val="en-GB"/>
        </w:rPr>
      </w:pPr>
      <w:proofErr w:type="spellStart"/>
      <w:r w:rsidRPr="00D860B4">
        <w:rPr>
          <w:b/>
          <w:lang w:val="en-GB"/>
        </w:rPr>
        <w:t>Signaltabelle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zu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Aufgabe</w:t>
      </w:r>
      <w:proofErr w:type="spellEnd"/>
      <w:r>
        <w:rPr>
          <w:b/>
          <w:lang w:val="en-GB"/>
        </w:rPr>
        <w:t xml:space="preserve"> 6</w:t>
      </w:r>
    </w:p>
    <w:p w:rsidR="00D860B4" w:rsidRDefault="00D860B4" w:rsidP="00ED64CD">
      <w:pPr>
        <w:rPr>
          <w:sz w:val="20"/>
          <w:lang w:val="en-GB"/>
        </w:rPr>
      </w:pPr>
    </w:p>
    <w:tbl>
      <w:tblPr>
        <w:tblW w:w="6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00"/>
        <w:gridCol w:w="1200"/>
        <w:gridCol w:w="1200"/>
        <w:gridCol w:w="1200"/>
      </w:tblGrid>
      <w:tr w:rsidR="00D860B4" w:rsidRPr="00D860B4" w:rsidTr="00D860B4">
        <w:trPr>
          <w:trHeight w:val="31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LED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ON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OFF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ON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OFF</w:t>
            </w:r>
          </w:p>
        </w:tc>
      </w:tr>
      <w:tr w:rsidR="00D860B4" w:rsidRPr="00D860B4" w:rsidTr="00D860B4">
        <w:trPr>
          <w:trHeight w:val="31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 </w:t>
            </w:r>
          </w:p>
        </w:tc>
      </w:tr>
      <w:tr w:rsidR="00D860B4" w:rsidRPr="00D860B4" w:rsidTr="00D860B4">
        <w:trPr>
          <w:trHeight w:val="30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 xml:space="preserve">Zeit in </w:t>
            </w:r>
            <w:proofErr w:type="spellStart"/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ms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150</w:t>
            </w:r>
          </w:p>
        </w:tc>
      </w:tr>
      <w:tr w:rsidR="00D860B4" w:rsidRPr="00D860B4" w:rsidTr="00D860B4">
        <w:trPr>
          <w:trHeight w:val="31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 xml:space="preserve">Zeit ges. in </w:t>
            </w:r>
            <w:proofErr w:type="spellStart"/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ms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175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60B4" w:rsidRPr="00D860B4" w:rsidRDefault="00D860B4" w:rsidP="00D860B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</w:pPr>
            <w:r w:rsidRPr="00D860B4">
              <w:rPr>
                <w:rFonts w:ascii="Calibri" w:eastAsia="Times New Roman" w:hAnsi="Calibri"/>
                <w:color w:val="000000"/>
                <w:sz w:val="22"/>
                <w:lang w:val="de-AT" w:eastAsia="de-AT"/>
              </w:rPr>
              <w:t>325</w:t>
            </w:r>
          </w:p>
        </w:tc>
      </w:tr>
    </w:tbl>
    <w:p w:rsidR="009674A6" w:rsidRDefault="009674A6" w:rsidP="00ED64CD">
      <w:pPr>
        <w:rPr>
          <w:sz w:val="20"/>
          <w:lang w:val="en-GB"/>
        </w:rPr>
      </w:pPr>
    </w:p>
    <w:p w:rsidR="009674A6" w:rsidRDefault="009674A6" w:rsidP="00ED64CD">
      <w:pPr>
        <w:rPr>
          <w:sz w:val="20"/>
          <w:lang w:val="en-GB"/>
        </w:rPr>
      </w:pPr>
    </w:p>
    <w:p w:rsidR="009674A6" w:rsidRPr="00D860B4" w:rsidRDefault="009674A6" w:rsidP="009674A6">
      <w:pPr>
        <w:rPr>
          <w:b/>
          <w:lang w:val="en-GB"/>
        </w:rPr>
      </w:pPr>
      <w:proofErr w:type="spellStart"/>
      <w:r>
        <w:rPr>
          <w:b/>
          <w:lang w:val="en-GB"/>
        </w:rPr>
        <w:t>Aufbau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zu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Aufgabe</w:t>
      </w:r>
      <w:proofErr w:type="spellEnd"/>
      <w:r>
        <w:rPr>
          <w:b/>
          <w:lang w:val="en-GB"/>
        </w:rPr>
        <w:t xml:space="preserve"> 8 und 9</w:t>
      </w:r>
    </w:p>
    <w:p w:rsidR="00D860B4" w:rsidRPr="00345BA1" w:rsidRDefault="009674A6" w:rsidP="00ED64CD">
      <w:pPr>
        <w:rPr>
          <w:sz w:val="20"/>
          <w:lang w:val="en-GB"/>
        </w:rPr>
      </w:pPr>
      <w:r>
        <w:rPr>
          <w:b/>
          <w:noProof/>
          <w:lang w:val="de-AT" w:eastAsia="de-AT"/>
        </w:rPr>
        <w:drawing>
          <wp:inline distT="0" distB="0" distL="0" distR="0">
            <wp:extent cx="5390515" cy="2317750"/>
            <wp:effectExtent l="0" t="0" r="635" b="6350"/>
            <wp:docPr id="9" name="Grafik 9" descr="C:\Users\Andreas\AppData\Local\Microsoft\Windows\Temporary Internet Files\Content.Word\20131110_15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AppData\Local\Microsoft\Windows\Temporary Internet Files\Content.Word\20131110_15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2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0B4" w:rsidRPr="00345BA1" w:rsidSect="009D7F39">
      <w:footerReference w:type="default" r:id="rId20"/>
      <w:pgSz w:w="11906" w:h="16838" w:code="9"/>
      <w:pgMar w:top="1701" w:right="1418" w:bottom="1418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B0E" w:rsidRDefault="00325B0E" w:rsidP="00864847">
      <w:pPr>
        <w:spacing w:line="240" w:lineRule="auto"/>
      </w:pPr>
      <w:r>
        <w:separator/>
      </w:r>
    </w:p>
  </w:endnote>
  <w:endnote w:type="continuationSeparator" w:id="0">
    <w:p w:rsidR="00325B0E" w:rsidRDefault="00325B0E" w:rsidP="008648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3C" w:rsidRPr="00864847" w:rsidRDefault="00D4033C">
    <w:pPr>
      <w:pStyle w:val="Fuzeile"/>
      <w:rPr>
        <w:szCs w:val="20"/>
      </w:rPr>
    </w:pPr>
    <w:r>
      <w:rPr>
        <w:szCs w:val="20"/>
      </w:rPr>
      <w:t xml:space="preserve"> </w:t>
    </w:r>
    <w:r>
      <w:rPr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F39" w:rsidRPr="00864847" w:rsidRDefault="00A25668">
    <w:pPr>
      <w:pStyle w:val="Fuzeile"/>
      <w:rPr>
        <w:szCs w:val="20"/>
      </w:rPr>
    </w:pPr>
    <w:r>
      <w:rPr>
        <w:szCs w:val="20"/>
      </w:rPr>
      <w:t>Mag. (FH) Konrad Andreas</w:t>
    </w:r>
    <w:r>
      <w:rPr>
        <w:szCs w:val="20"/>
      </w:rPr>
      <w:tab/>
    </w:r>
    <w:r w:rsidR="009D7F39">
      <w:rPr>
        <w:szCs w:val="20"/>
      </w:rPr>
      <w:t xml:space="preserve"> </w:t>
    </w:r>
    <w:r w:rsidR="009D7F39">
      <w:rPr>
        <w:szCs w:val="20"/>
      </w:rPr>
      <w:tab/>
    </w:r>
    <w:r w:rsidR="009D7F39" w:rsidRPr="009D7F39">
      <w:rPr>
        <w:szCs w:val="20"/>
      </w:rPr>
      <w:fldChar w:fldCharType="begin"/>
    </w:r>
    <w:r w:rsidR="009D7F39" w:rsidRPr="009D7F39">
      <w:rPr>
        <w:szCs w:val="20"/>
      </w:rPr>
      <w:instrText xml:space="preserve"> PAGE   \* MERGEFORMAT </w:instrText>
    </w:r>
    <w:r w:rsidR="009D7F39" w:rsidRPr="009D7F39">
      <w:rPr>
        <w:szCs w:val="20"/>
      </w:rPr>
      <w:fldChar w:fldCharType="separate"/>
    </w:r>
    <w:r w:rsidR="00965BB5">
      <w:rPr>
        <w:noProof/>
        <w:szCs w:val="20"/>
      </w:rPr>
      <w:t>10</w:t>
    </w:r>
    <w:r w:rsidR="009D7F39" w:rsidRPr="009D7F39">
      <w:rPr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B0E" w:rsidRDefault="00325B0E" w:rsidP="00864847">
      <w:pPr>
        <w:spacing w:line="240" w:lineRule="auto"/>
      </w:pPr>
      <w:r>
        <w:separator/>
      </w:r>
    </w:p>
  </w:footnote>
  <w:footnote w:type="continuationSeparator" w:id="0">
    <w:p w:rsidR="00325B0E" w:rsidRDefault="00325B0E" w:rsidP="008648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5F" w:rsidRPr="0013095F" w:rsidRDefault="005E67F0">
    <w:pPr>
      <w:pStyle w:val="Kopfzeile"/>
      <w:rPr>
        <w:sz w:val="16"/>
        <w:szCs w:val="16"/>
        <w:u w:val="single"/>
      </w:rPr>
    </w:pPr>
    <w:r>
      <w:rPr>
        <w:b/>
        <w:sz w:val="16"/>
        <w:szCs w:val="16"/>
        <w:u w:val="single"/>
      </w:rPr>
      <w:t>Blinkcode mit Arduino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74A7"/>
    <w:multiLevelType w:val="hybridMultilevel"/>
    <w:tmpl w:val="E2BA85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407C4"/>
    <w:multiLevelType w:val="hybridMultilevel"/>
    <w:tmpl w:val="106415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E32BD"/>
    <w:multiLevelType w:val="hybridMultilevel"/>
    <w:tmpl w:val="611AB32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27794"/>
    <w:multiLevelType w:val="hybridMultilevel"/>
    <w:tmpl w:val="766EC0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F3D9C"/>
    <w:multiLevelType w:val="hybridMultilevel"/>
    <w:tmpl w:val="87DA15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F4500"/>
    <w:multiLevelType w:val="hybridMultilevel"/>
    <w:tmpl w:val="8F228F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57873"/>
    <w:multiLevelType w:val="hybridMultilevel"/>
    <w:tmpl w:val="6C600E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272BA"/>
    <w:multiLevelType w:val="hybridMultilevel"/>
    <w:tmpl w:val="4A4CA3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24841"/>
    <w:multiLevelType w:val="hybridMultilevel"/>
    <w:tmpl w:val="6B4A715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5815EB"/>
    <w:multiLevelType w:val="hybridMultilevel"/>
    <w:tmpl w:val="3258B6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90DCA"/>
    <w:multiLevelType w:val="hybridMultilevel"/>
    <w:tmpl w:val="46A247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A5775"/>
    <w:multiLevelType w:val="hybridMultilevel"/>
    <w:tmpl w:val="C42AFDB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EA258B"/>
    <w:multiLevelType w:val="hybridMultilevel"/>
    <w:tmpl w:val="D81435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612097"/>
    <w:multiLevelType w:val="hybridMultilevel"/>
    <w:tmpl w:val="D87A3B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F42E58"/>
    <w:multiLevelType w:val="hybridMultilevel"/>
    <w:tmpl w:val="34700A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A429B3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>
    <w:nsid w:val="634B7F26"/>
    <w:multiLevelType w:val="hybridMultilevel"/>
    <w:tmpl w:val="77241A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45E9D"/>
    <w:multiLevelType w:val="hybridMultilevel"/>
    <w:tmpl w:val="FF5C29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8E4593"/>
    <w:multiLevelType w:val="hybridMultilevel"/>
    <w:tmpl w:val="B868E2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86297E"/>
    <w:multiLevelType w:val="hybridMultilevel"/>
    <w:tmpl w:val="08E466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5"/>
  </w:num>
  <w:num w:numId="4">
    <w:abstractNumId w:val="15"/>
  </w:num>
  <w:num w:numId="5">
    <w:abstractNumId w:val="11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9"/>
  </w:num>
  <w:num w:numId="11">
    <w:abstractNumId w:val="12"/>
  </w:num>
  <w:num w:numId="12">
    <w:abstractNumId w:val="6"/>
  </w:num>
  <w:num w:numId="13">
    <w:abstractNumId w:val="3"/>
  </w:num>
  <w:num w:numId="14">
    <w:abstractNumId w:val="7"/>
  </w:num>
  <w:num w:numId="15">
    <w:abstractNumId w:val="4"/>
  </w:num>
  <w:num w:numId="16">
    <w:abstractNumId w:val="16"/>
  </w:num>
  <w:num w:numId="17">
    <w:abstractNumId w:val="18"/>
  </w:num>
  <w:num w:numId="18">
    <w:abstractNumId w:val="17"/>
  </w:num>
  <w:num w:numId="19">
    <w:abstractNumId w:val="0"/>
  </w:num>
  <w:num w:numId="20">
    <w:abstractNumId w:val="13"/>
  </w:num>
  <w:num w:numId="21">
    <w:abstractNumId w:val="14"/>
  </w:num>
  <w:num w:numId="22">
    <w:abstractNumId w:val="1"/>
  </w:num>
  <w:num w:numId="23">
    <w:abstractNumId w:val="10"/>
  </w:num>
  <w:num w:numId="24">
    <w:abstractNumId w:val="9"/>
  </w:num>
  <w:num w:numId="25">
    <w:abstractNumId w:val="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C70"/>
    <w:rsid w:val="00006917"/>
    <w:rsid w:val="000073AB"/>
    <w:rsid w:val="0001392F"/>
    <w:rsid w:val="000264CE"/>
    <w:rsid w:val="00031ECD"/>
    <w:rsid w:val="00033469"/>
    <w:rsid w:val="00055F00"/>
    <w:rsid w:val="00056E94"/>
    <w:rsid w:val="00072B30"/>
    <w:rsid w:val="00083472"/>
    <w:rsid w:val="000B7990"/>
    <w:rsid w:val="0010422A"/>
    <w:rsid w:val="00107721"/>
    <w:rsid w:val="0011264E"/>
    <w:rsid w:val="0013095F"/>
    <w:rsid w:val="0016141D"/>
    <w:rsid w:val="00171126"/>
    <w:rsid w:val="00180479"/>
    <w:rsid w:val="0019166E"/>
    <w:rsid w:val="00194792"/>
    <w:rsid w:val="00197D57"/>
    <w:rsid w:val="001A12D3"/>
    <w:rsid w:val="001A3CEF"/>
    <w:rsid w:val="001B4BC1"/>
    <w:rsid w:val="001E2B44"/>
    <w:rsid w:val="001F313E"/>
    <w:rsid w:val="002017D8"/>
    <w:rsid w:val="00223F02"/>
    <w:rsid w:val="00226AED"/>
    <w:rsid w:val="00231C43"/>
    <w:rsid w:val="00233CE3"/>
    <w:rsid w:val="0029437D"/>
    <w:rsid w:val="002B19FE"/>
    <w:rsid w:val="002C47A4"/>
    <w:rsid w:val="002E1C67"/>
    <w:rsid w:val="00304CCF"/>
    <w:rsid w:val="00316350"/>
    <w:rsid w:val="00324891"/>
    <w:rsid w:val="00325B0E"/>
    <w:rsid w:val="003311D4"/>
    <w:rsid w:val="00340DFE"/>
    <w:rsid w:val="00344FFF"/>
    <w:rsid w:val="00345BA1"/>
    <w:rsid w:val="00353301"/>
    <w:rsid w:val="00354679"/>
    <w:rsid w:val="00362FC3"/>
    <w:rsid w:val="003642F7"/>
    <w:rsid w:val="0037752E"/>
    <w:rsid w:val="003935D0"/>
    <w:rsid w:val="003C5709"/>
    <w:rsid w:val="003E0B3A"/>
    <w:rsid w:val="003E72E0"/>
    <w:rsid w:val="004065F4"/>
    <w:rsid w:val="0041191C"/>
    <w:rsid w:val="00427300"/>
    <w:rsid w:val="00445701"/>
    <w:rsid w:val="004611D9"/>
    <w:rsid w:val="00475C70"/>
    <w:rsid w:val="004760EF"/>
    <w:rsid w:val="004A0196"/>
    <w:rsid w:val="004A5243"/>
    <w:rsid w:val="004D6F60"/>
    <w:rsid w:val="004D76D7"/>
    <w:rsid w:val="004E0CB5"/>
    <w:rsid w:val="004E75BE"/>
    <w:rsid w:val="005116A9"/>
    <w:rsid w:val="005116DB"/>
    <w:rsid w:val="00516FD8"/>
    <w:rsid w:val="00530A7E"/>
    <w:rsid w:val="00557D98"/>
    <w:rsid w:val="005858FA"/>
    <w:rsid w:val="005859DB"/>
    <w:rsid w:val="005A2DFA"/>
    <w:rsid w:val="005D2DA0"/>
    <w:rsid w:val="005E1C2E"/>
    <w:rsid w:val="005E29A3"/>
    <w:rsid w:val="005E428F"/>
    <w:rsid w:val="005E67F0"/>
    <w:rsid w:val="006005B6"/>
    <w:rsid w:val="00605192"/>
    <w:rsid w:val="00605A8E"/>
    <w:rsid w:val="00615220"/>
    <w:rsid w:val="006234BE"/>
    <w:rsid w:val="00652C2F"/>
    <w:rsid w:val="006666EB"/>
    <w:rsid w:val="00685BC1"/>
    <w:rsid w:val="0069669C"/>
    <w:rsid w:val="006D609A"/>
    <w:rsid w:val="006E5C43"/>
    <w:rsid w:val="006F23EB"/>
    <w:rsid w:val="006F2CDB"/>
    <w:rsid w:val="007048F6"/>
    <w:rsid w:val="007143B4"/>
    <w:rsid w:val="007239E2"/>
    <w:rsid w:val="00740CA9"/>
    <w:rsid w:val="00741D23"/>
    <w:rsid w:val="007508ED"/>
    <w:rsid w:val="00752AB5"/>
    <w:rsid w:val="00762F5F"/>
    <w:rsid w:val="0077454A"/>
    <w:rsid w:val="007768E2"/>
    <w:rsid w:val="0078413E"/>
    <w:rsid w:val="007933B8"/>
    <w:rsid w:val="007A6807"/>
    <w:rsid w:val="007B007B"/>
    <w:rsid w:val="007B1017"/>
    <w:rsid w:val="007C16DB"/>
    <w:rsid w:val="007C2102"/>
    <w:rsid w:val="007E2532"/>
    <w:rsid w:val="007E600E"/>
    <w:rsid w:val="00801599"/>
    <w:rsid w:val="008017B6"/>
    <w:rsid w:val="00817307"/>
    <w:rsid w:val="0084201D"/>
    <w:rsid w:val="008514D7"/>
    <w:rsid w:val="00855D68"/>
    <w:rsid w:val="008626E5"/>
    <w:rsid w:val="00864847"/>
    <w:rsid w:val="00865C75"/>
    <w:rsid w:val="00881E23"/>
    <w:rsid w:val="008925E0"/>
    <w:rsid w:val="008D33DC"/>
    <w:rsid w:val="008D6A6B"/>
    <w:rsid w:val="008E52CF"/>
    <w:rsid w:val="00914E2D"/>
    <w:rsid w:val="0095075A"/>
    <w:rsid w:val="00953B11"/>
    <w:rsid w:val="009573CD"/>
    <w:rsid w:val="0096352E"/>
    <w:rsid w:val="009656AA"/>
    <w:rsid w:val="00965BB5"/>
    <w:rsid w:val="009674A6"/>
    <w:rsid w:val="00995E9A"/>
    <w:rsid w:val="009C4566"/>
    <w:rsid w:val="009D7F39"/>
    <w:rsid w:val="00A02E7D"/>
    <w:rsid w:val="00A2249D"/>
    <w:rsid w:val="00A25668"/>
    <w:rsid w:val="00A33A4B"/>
    <w:rsid w:val="00A706D1"/>
    <w:rsid w:val="00A971E6"/>
    <w:rsid w:val="00AB310C"/>
    <w:rsid w:val="00AD0283"/>
    <w:rsid w:val="00AD5A82"/>
    <w:rsid w:val="00AE65F7"/>
    <w:rsid w:val="00B309A0"/>
    <w:rsid w:val="00B32136"/>
    <w:rsid w:val="00B53664"/>
    <w:rsid w:val="00B5403E"/>
    <w:rsid w:val="00B56AA7"/>
    <w:rsid w:val="00B654EC"/>
    <w:rsid w:val="00B7381E"/>
    <w:rsid w:val="00B85F89"/>
    <w:rsid w:val="00B960B4"/>
    <w:rsid w:val="00BA086C"/>
    <w:rsid w:val="00BF4AE6"/>
    <w:rsid w:val="00BF586C"/>
    <w:rsid w:val="00C00D09"/>
    <w:rsid w:val="00C05EAE"/>
    <w:rsid w:val="00C141CD"/>
    <w:rsid w:val="00C23DB6"/>
    <w:rsid w:val="00C32327"/>
    <w:rsid w:val="00C5399D"/>
    <w:rsid w:val="00C57228"/>
    <w:rsid w:val="00C8105B"/>
    <w:rsid w:val="00C824E3"/>
    <w:rsid w:val="00C8587C"/>
    <w:rsid w:val="00CA291C"/>
    <w:rsid w:val="00CB599A"/>
    <w:rsid w:val="00CB7788"/>
    <w:rsid w:val="00CF1180"/>
    <w:rsid w:val="00D20FCC"/>
    <w:rsid w:val="00D30F2E"/>
    <w:rsid w:val="00D4033C"/>
    <w:rsid w:val="00D429DB"/>
    <w:rsid w:val="00D57710"/>
    <w:rsid w:val="00D8248F"/>
    <w:rsid w:val="00D860B4"/>
    <w:rsid w:val="00DA7A72"/>
    <w:rsid w:val="00DC221A"/>
    <w:rsid w:val="00DC3F36"/>
    <w:rsid w:val="00E10AC5"/>
    <w:rsid w:val="00E11C56"/>
    <w:rsid w:val="00E14AA2"/>
    <w:rsid w:val="00E25267"/>
    <w:rsid w:val="00E5569E"/>
    <w:rsid w:val="00E62BE7"/>
    <w:rsid w:val="00E83F0D"/>
    <w:rsid w:val="00E86D4F"/>
    <w:rsid w:val="00E97F8A"/>
    <w:rsid w:val="00EA01E5"/>
    <w:rsid w:val="00EB1B9F"/>
    <w:rsid w:val="00EB39B6"/>
    <w:rsid w:val="00EC07B1"/>
    <w:rsid w:val="00ED297B"/>
    <w:rsid w:val="00ED408E"/>
    <w:rsid w:val="00ED64CD"/>
    <w:rsid w:val="00F0444B"/>
    <w:rsid w:val="00F24515"/>
    <w:rsid w:val="00F368D7"/>
    <w:rsid w:val="00F42874"/>
    <w:rsid w:val="00F55B02"/>
    <w:rsid w:val="00F81AB1"/>
    <w:rsid w:val="00F83249"/>
    <w:rsid w:val="00F860CF"/>
    <w:rsid w:val="00FA6FB0"/>
    <w:rsid w:val="00FB257C"/>
    <w:rsid w:val="00FC2C0C"/>
    <w:rsid w:val="00FE072B"/>
    <w:rsid w:val="00FE3907"/>
    <w:rsid w:val="00FF767A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669C"/>
    <w:pPr>
      <w:spacing w:after="120" w:line="360" w:lineRule="auto"/>
      <w:jc w:val="both"/>
    </w:pPr>
    <w:rPr>
      <w:rFonts w:ascii="Arial" w:hAnsi="Arial"/>
      <w:sz w:val="24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D64CD"/>
    <w:pPr>
      <w:keepNext/>
      <w:keepLines/>
      <w:numPr>
        <w:numId w:val="1"/>
      </w:numPr>
      <w:spacing w:before="240" w:line="240" w:lineRule="auto"/>
      <w:jc w:val="left"/>
      <w:outlineLvl w:val="0"/>
    </w:pPr>
    <w:rPr>
      <w:rFonts w:eastAsia="Times New Roman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64CD"/>
    <w:pPr>
      <w:keepNext/>
      <w:keepLines/>
      <w:numPr>
        <w:ilvl w:val="1"/>
        <w:numId w:val="1"/>
      </w:numPr>
      <w:spacing w:before="240" w:line="240" w:lineRule="auto"/>
      <w:jc w:val="left"/>
      <w:outlineLvl w:val="1"/>
    </w:pPr>
    <w:rPr>
      <w:rFonts w:eastAsia="Times New Roman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D64CD"/>
    <w:pPr>
      <w:keepNext/>
      <w:keepLines/>
      <w:numPr>
        <w:ilvl w:val="2"/>
        <w:numId w:val="1"/>
      </w:numPr>
      <w:spacing w:before="240" w:line="240" w:lineRule="auto"/>
      <w:jc w:val="left"/>
      <w:outlineLvl w:val="2"/>
    </w:pPr>
    <w:rPr>
      <w:rFonts w:eastAsia="Times New Roman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D64CD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64CD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D64CD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D64CD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D64CD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D64CD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64CD"/>
    <w:rPr>
      <w:rFonts w:ascii="Arial" w:eastAsia="Times New Roman" w:hAnsi="Arial"/>
      <w:b/>
      <w:bCs/>
      <w:sz w:val="36"/>
      <w:szCs w:val="28"/>
      <w:lang w:val="de-D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64CD"/>
    <w:rPr>
      <w:rFonts w:ascii="Arial" w:eastAsia="Times New Roman" w:hAnsi="Arial"/>
      <w:b/>
      <w:bCs/>
      <w:sz w:val="32"/>
      <w:szCs w:val="26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D64CD"/>
    <w:rPr>
      <w:rFonts w:ascii="Arial" w:eastAsia="Times New Roman" w:hAnsi="Arial" w:cs="Times New Roman"/>
      <w:b/>
      <w:bCs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D64CD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64CD"/>
    <w:rPr>
      <w:rFonts w:ascii="Cambria" w:eastAsia="Times New Roman" w:hAnsi="Cambria" w:cs="Times New Roman"/>
      <w:color w:val="243F60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D64CD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D64CD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D64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D64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4847"/>
    <w:pPr>
      <w:tabs>
        <w:tab w:val="center" w:pos="4253"/>
        <w:tab w:val="right" w:pos="8505"/>
      </w:tabs>
      <w:spacing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864847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64847"/>
    <w:pPr>
      <w:tabs>
        <w:tab w:val="center" w:pos="4253"/>
        <w:tab w:val="right" w:pos="8505"/>
      </w:tabs>
      <w:spacing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864847"/>
    <w:rPr>
      <w:rFonts w:ascii="Arial" w:hAnsi="Arial"/>
      <w:sz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72B3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40DFE"/>
    <w:pPr>
      <w:tabs>
        <w:tab w:val="right" w:leader="dot" w:pos="8493"/>
      </w:tabs>
    </w:pPr>
  </w:style>
  <w:style w:type="character" w:styleId="Hyperlink">
    <w:name w:val="Hyperlink"/>
    <w:basedOn w:val="Absatz-Standardschriftart"/>
    <w:uiPriority w:val="99"/>
    <w:unhideWhenUsed/>
    <w:rsid w:val="00072B3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16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166E"/>
    <w:rPr>
      <w:rFonts w:ascii="Tahoma" w:hAnsi="Tahoma" w:cs="Tahoma"/>
      <w:sz w:val="16"/>
      <w:szCs w:val="16"/>
      <w:lang w:val="de-DE" w:eastAsia="en-US"/>
    </w:rPr>
  </w:style>
  <w:style w:type="paragraph" w:styleId="Listenabsatz">
    <w:name w:val="List Paragraph"/>
    <w:basedOn w:val="Standard"/>
    <w:uiPriority w:val="34"/>
    <w:qFormat/>
    <w:rsid w:val="007933B8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006917"/>
    <w:pPr>
      <w:spacing w:after="100"/>
      <w:ind w:left="240"/>
    </w:pPr>
  </w:style>
  <w:style w:type="table" w:styleId="Tabellenraster">
    <w:name w:val="Table Grid"/>
    <w:basedOn w:val="NormaleTabelle"/>
    <w:uiPriority w:val="59"/>
    <w:rsid w:val="00130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762F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669C"/>
    <w:pPr>
      <w:spacing w:after="120" w:line="360" w:lineRule="auto"/>
      <w:jc w:val="both"/>
    </w:pPr>
    <w:rPr>
      <w:rFonts w:ascii="Arial" w:hAnsi="Arial"/>
      <w:sz w:val="24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D64CD"/>
    <w:pPr>
      <w:keepNext/>
      <w:keepLines/>
      <w:numPr>
        <w:numId w:val="1"/>
      </w:numPr>
      <w:spacing w:before="240" w:line="240" w:lineRule="auto"/>
      <w:jc w:val="left"/>
      <w:outlineLvl w:val="0"/>
    </w:pPr>
    <w:rPr>
      <w:rFonts w:eastAsia="Times New Roman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64CD"/>
    <w:pPr>
      <w:keepNext/>
      <w:keepLines/>
      <w:numPr>
        <w:ilvl w:val="1"/>
        <w:numId w:val="1"/>
      </w:numPr>
      <w:spacing w:before="240" w:line="240" w:lineRule="auto"/>
      <w:jc w:val="left"/>
      <w:outlineLvl w:val="1"/>
    </w:pPr>
    <w:rPr>
      <w:rFonts w:eastAsia="Times New Roman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D64CD"/>
    <w:pPr>
      <w:keepNext/>
      <w:keepLines/>
      <w:numPr>
        <w:ilvl w:val="2"/>
        <w:numId w:val="1"/>
      </w:numPr>
      <w:spacing w:before="240" w:line="240" w:lineRule="auto"/>
      <w:jc w:val="left"/>
      <w:outlineLvl w:val="2"/>
    </w:pPr>
    <w:rPr>
      <w:rFonts w:eastAsia="Times New Roman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D64CD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64CD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D64CD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D64CD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D64CD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D64CD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64CD"/>
    <w:rPr>
      <w:rFonts w:ascii="Arial" w:eastAsia="Times New Roman" w:hAnsi="Arial"/>
      <w:b/>
      <w:bCs/>
      <w:sz w:val="36"/>
      <w:szCs w:val="28"/>
      <w:lang w:val="de-D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64CD"/>
    <w:rPr>
      <w:rFonts w:ascii="Arial" w:eastAsia="Times New Roman" w:hAnsi="Arial"/>
      <w:b/>
      <w:bCs/>
      <w:sz w:val="32"/>
      <w:szCs w:val="26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D64CD"/>
    <w:rPr>
      <w:rFonts w:ascii="Arial" w:eastAsia="Times New Roman" w:hAnsi="Arial" w:cs="Times New Roman"/>
      <w:b/>
      <w:bCs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D64CD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64CD"/>
    <w:rPr>
      <w:rFonts w:ascii="Cambria" w:eastAsia="Times New Roman" w:hAnsi="Cambria" w:cs="Times New Roman"/>
      <w:color w:val="243F60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D64CD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D64CD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D64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D64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4847"/>
    <w:pPr>
      <w:tabs>
        <w:tab w:val="center" w:pos="4253"/>
        <w:tab w:val="right" w:pos="8505"/>
      </w:tabs>
      <w:spacing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864847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64847"/>
    <w:pPr>
      <w:tabs>
        <w:tab w:val="center" w:pos="4253"/>
        <w:tab w:val="right" w:pos="8505"/>
      </w:tabs>
      <w:spacing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864847"/>
    <w:rPr>
      <w:rFonts w:ascii="Arial" w:hAnsi="Arial"/>
      <w:sz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72B3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40DFE"/>
    <w:pPr>
      <w:tabs>
        <w:tab w:val="right" w:leader="dot" w:pos="8493"/>
      </w:tabs>
    </w:pPr>
  </w:style>
  <w:style w:type="character" w:styleId="Hyperlink">
    <w:name w:val="Hyperlink"/>
    <w:basedOn w:val="Absatz-Standardschriftart"/>
    <w:uiPriority w:val="99"/>
    <w:unhideWhenUsed/>
    <w:rsid w:val="00072B3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16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166E"/>
    <w:rPr>
      <w:rFonts w:ascii="Tahoma" w:hAnsi="Tahoma" w:cs="Tahoma"/>
      <w:sz w:val="16"/>
      <w:szCs w:val="16"/>
      <w:lang w:val="de-DE" w:eastAsia="en-US"/>
    </w:rPr>
  </w:style>
  <w:style w:type="paragraph" w:styleId="Listenabsatz">
    <w:name w:val="List Paragraph"/>
    <w:basedOn w:val="Standard"/>
    <w:uiPriority w:val="34"/>
    <w:qFormat/>
    <w:rsid w:val="007933B8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006917"/>
    <w:pPr>
      <w:spacing w:after="100"/>
      <w:ind w:left="240"/>
    </w:pPr>
  </w:style>
  <w:style w:type="table" w:styleId="Tabellenraster">
    <w:name w:val="Table Grid"/>
    <w:basedOn w:val="NormaleTabelle"/>
    <w:uiPriority w:val="59"/>
    <w:rsid w:val="00130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762F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9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duino.cc/en/Reference/HomePage" TargetMode="External"/><Relationship Id="rId18" Type="http://schemas.openxmlformats.org/officeDocument/2006/relationships/hyperlink" Target="http://arduino.cc/en/Reference/DigitalWrit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etsmakerobots.com/node/28278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rduino.cc/de/Reference/HomePage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s\AppData\Local\Microsoft\Windows\Temporary%20Internet%20Files\Content.Outlook\LS3BG85X\Andis_Vorlage3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6669E-7AD3-4509-98E8-12A236D2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Andis_Vorlage3</Template>
  <TotalTime>0</TotalTime>
  <Pages>13</Pages>
  <Words>1484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10818</CharactersWithSpaces>
  <SharedDoc>false</SharedDoc>
  <HLinks>
    <vt:vector size="6" baseType="variant"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_Toc302554057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Mag.(FH) Konrad Andreas</dc:creator>
  <cp:lastModifiedBy>Mag.(FH) Konrad Andreas</cp:lastModifiedBy>
  <cp:revision>5</cp:revision>
  <cp:lastPrinted>2013-11-10T13:36:00Z</cp:lastPrinted>
  <dcterms:created xsi:type="dcterms:W3CDTF">2013-11-10T13:43:00Z</dcterms:created>
  <dcterms:modified xsi:type="dcterms:W3CDTF">2013-11-10T14:22:00Z</dcterms:modified>
</cp:coreProperties>
</file>